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70622" w14:textId="3F79CE29" w:rsidR="00745BBE" w:rsidRDefault="00D7551F" w:rsidP="00D7551F">
      <w:pPr>
        <w:pStyle w:val="Ttulo"/>
      </w:pPr>
      <w:bookmarkStart w:id="0" w:name="_Hlk87948310"/>
      <w:r>
        <w:t>Qüestionari: cal que el meu projecte de recerca passi pel C</w:t>
      </w:r>
      <w:r w:rsidR="002F5514">
        <w:t xml:space="preserve">aCEDIT </w:t>
      </w:r>
      <w:r>
        <w:t>de la URL?</w:t>
      </w:r>
    </w:p>
    <w:p w14:paraId="45244BDE" w14:textId="0BC2C3B1" w:rsidR="00D42FBA" w:rsidRDefault="00D7551F" w:rsidP="00F87B5E">
      <w:r>
        <w:t xml:space="preserve">D’acord amb l’article </w:t>
      </w:r>
      <w:r w:rsidR="00D42FBA">
        <w:t xml:space="preserve">11 del Reglament del Comitè </w:t>
      </w:r>
      <w:r w:rsidR="00885FEA">
        <w:t>d’Assegurament del Comportament Ètic en el Desenvolupament de la Recerca i la Transferència de la Universitat Ramon Llull (CADEDIT-URL)</w:t>
      </w:r>
      <w:r w:rsidR="00D55647">
        <w:t>, és funció de l’esmentat comitè “</w:t>
      </w:r>
      <w:r w:rsidR="00D55647" w:rsidRPr="004E055E">
        <w:rPr>
          <w:i/>
          <w:iCs/>
        </w:rPr>
        <w:t xml:space="preserve">emetre informes a petició de les institucions </w:t>
      </w:r>
      <w:r w:rsidR="00997118" w:rsidRPr="004E055E">
        <w:rPr>
          <w:i/>
          <w:iCs/>
        </w:rPr>
        <w:t xml:space="preserve">federades o directament pel personal investigador relatius a l’avaluació ètica de projectes de recerca competitius finançats per institucions externes que </w:t>
      </w:r>
      <w:r w:rsidR="00F87B5E" w:rsidRPr="004E055E">
        <w:rPr>
          <w:i/>
          <w:iCs/>
        </w:rPr>
        <w:t>a) Es duguin a terme amb persones, especialment quan pertanyin a col·lectius vulnerables, b) Facin ús de dades personals o de mostres biològiques d’origen humà</w:t>
      </w:r>
      <w:r w:rsidR="00235D49" w:rsidRPr="004E055E">
        <w:rPr>
          <w:i/>
          <w:iCs/>
        </w:rPr>
        <w:t xml:space="preserve">, </w:t>
      </w:r>
      <w:r w:rsidR="00F87B5E" w:rsidRPr="004E055E">
        <w:rPr>
          <w:i/>
          <w:iCs/>
        </w:rPr>
        <w:t>c) Impliquin experimentació animal</w:t>
      </w:r>
      <w:r w:rsidR="00235D49" w:rsidRPr="004E055E">
        <w:rPr>
          <w:i/>
          <w:iCs/>
        </w:rPr>
        <w:t xml:space="preserve">, </w:t>
      </w:r>
      <w:r w:rsidR="00F87B5E" w:rsidRPr="004E055E">
        <w:rPr>
          <w:i/>
          <w:iCs/>
        </w:rPr>
        <w:t>d) Utilitzin agents biològics, organismes modificats genèticament, o materials especialment sensibles</w:t>
      </w:r>
      <w:r w:rsidR="00235D49" w:rsidRPr="004E055E">
        <w:rPr>
          <w:i/>
          <w:iCs/>
        </w:rPr>
        <w:t xml:space="preserve">, </w:t>
      </w:r>
      <w:r w:rsidR="00F87B5E" w:rsidRPr="004E055E">
        <w:rPr>
          <w:i/>
          <w:iCs/>
        </w:rPr>
        <w:t>e) Puguin afectar de manera directa en àmbits com els drets fonamentals, la justícia social, la pau o el medi ambient</w:t>
      </w:r>
      <w:r w:rsidR="00235D49" w:rsidRPr="004E055E">
        <w:rPr>
          <w:i/>
          <w:iCs/>
        </w:rPr>
        <w:t xml:space="preserve">, </w:t>
      </w:r>
      <w:r w:rsidR="00F87B5E" w:rsidRPr="004E055E">
        <w:rPr>
          <w:i/>
          <w:iCs/>
        </w:rPr>
        <w:t>f) Tinguin un potencial d'aplicació dual que, amb adaptació o desenvolupament posterior, puguin generar un risc significatiu de mal ús</w:t>
      </w:r>
      <w:r w:rsidR="00F87B5E">
        <w:t>.</w:t>
      </w:r>
      <w:r w:rsidR="00462733">
        <w:t>”</w:t>
      </w:r>
    </w:p>
    <w:p w14:paraId="36E9EAFE" w14:textId="5203AE26" w:rsidR="009509F3" w:rsidRDefault="009509F3" w:rsidP="00745BBE">
      <w:r>
        <w:t xml:space="preserve">El qüestionari següent pretén ajudar al personal investigador de la URL a valorar la necessitat que el seu projecte de recerca </w:t>
      </w:r>
      <w:r w:rsidR="00C63722">
        <w:t xml:space="preserve">sigui avaluat pel </w:t>
      </w:r>
      <w:r w:rsidR="004E055E">
        <w:t>CACEDIT URL</w:t>
      </w:r>
      <w:r w:rsidR="00C63722">
        <w:t xml:space="preserve"> </w:t>
      </w:r>
      <w:r w:rsidR="00636D04">
        <w:t>o</w:t>
      </w:r>
      <w:r w:rsidR="00C63722">
        <w:t xml:space="preserve"> per un Comitè d’Ètica de la Recerca</w:t>
      </w:r>
      <w:r w:rsidR="00B91E8F">
        <w:t xml:space="preserve"> (CER)</w:t>
      </w:r>
      <w:r w:rsidR="00636D04">
        <w:t xml:space="preserve"> del seu centre. </w:t>
      </w:r>
    </w:p>
    <w:p w14:paraId="46E8D70F" w14:textId="77777777" w:rsidR="009509F3" w:rsidRDefault="009509F3" w:rsidP="00745BBE"/>
    <w:tbl>
      <w:tblPr>
        <w:tblStyle w:val="Tablaconcuadrcula"/>
        <w:tblW w:w="864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508"/>
        <w:gridCol w:w="567"/>
        <w:gridCol w:w="567"/>
      </w:tblGrid>
      <w:tr w:rsidR="001474FC" w:rsidRPr="009509F3" w14:paraId="3F1056B0" w14:textId="77777777" w:rsidTr="001474FC">
        <w:tc>
          <w:tcPr>
            <w:tcW w:w="7508" w:type="dxa"/>
            <w:shd w:val="clear" w:color="auto" w:fill="D9D9D9" w:themeFill="background1" w:themeFillShade="D9"/>
            <w:vAlign w:val="center"/>
          </w:tcPr>
          <w:p w14:paraId="6D8F2A8C" w14:textId="77777777" w:rsidR="001474FC" w:rsidRPr="002A3DE5" w:rsidRDefault="001474FC" w:rsidP="009509F3">
            <w:pPr>
              <w:spacing w:before="0"/>
              <w:jc w:val="center"/>
              <w:rPr>
                <w:b/>
              </w:rPr>
            </w:pPr>
            <w:r w:rsidRPr="002A3DE5">
              <w:rPr>
                <w:b/>
              </w:rPr>
              <w:t>Pregunta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8601D5E" w14:textId="2CD3827F" w:rsidR="001474FC" w:rsidRPr="002A3DE5" w:rsidRDefault="00416308" w:rsidP="009509F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1474FC" w:rsidRPr="002A3DE5">
              <w:rPr>
                <w:b/>
              </w:rPr>
              <w:t>í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A537731" w14:textId="03E84928" w:rsidR="001474FC" w:rsidRPr="002A3DE5" w:rsidRDefault="00416308" w:rsidP="009509F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</w:t>
            </w:r>
            <w:r w:rsidR="001474FC" w:rsidRPr="002A3DE5">
              <w:rPr>
                <w:b/>
              </w:rPr>
              <w:t>o</w:t>
            </w:r>
          </w:p>
        </w:tc>
      </w:tr>
      <w:tr w:rsidR="001474FC" w14:paraId="68DC7D78" w14:textId="77777777" w:rsidTr="001474FC">
        <w:tc>
          <w:tcPr>
            <w:tcW w:w="7508" w:type="dxa"/>
            <w:vAlign w:val="center"/>
          </w:tcPr>
          <w:p w14:paraId="70DA6724" w14:textId="77777777" w:rsidR="001474FC" w:rsidRPr="002A3DE5" w:rsidRDefault="001474FC" w:rsidP="009509F3">
            <w:pPr>
              <w:spacing w:before="0"/>
              <w:jc w:val="left"/>
            </w:pPr>
            <w:r w:rsidRPr="002A3DE5">
              <w:t xml:space="preserve">1. El projecte de recerca requereix la participació d’humans? </w:t>
            </w:r>
          </w:p>
        </w:tc>
        <w:tc>
          <w:tcPr>
            <w:tcW w:w="567" w:type="dxa"/>
            <w:vAlign w:val="center"/>
          </w:tcPr>
          <w:p w14:paraId="05B3BBAE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5B33AF64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31BA74E1" w14:textId="77777777" w:rsidTr="001474FC">
        <w:tc>
          <w:tcPr>
            <w:tcW w:w="7508" w:type="dxa"/>
            <w:vAlign w:val="center"/>
          </w:tcPr>
          <w:p w14:paraId="6DC6653E" w14:textId="77777777" w:rsidR="001474FC" w:rsidRPr="002A3DE5" w:rsidRDefault="001474FC" w:rsidP="009509F3">
            <w:pPr>
              <w:spacing w:before="0"/>
              <w:jc w:val="left"/>
            </w:pPr>
            <w:r w:rsidRPr="002A3DE5">
              <w:t>2. Els participants son persones que no poden donar el consentiment informat (inclosos els nens/ menors)?</w:t>
            </w:r>
            <w:r w:rsidR="00D327BE">
              <w:t xml:space="preserve"> </w:t>
            </w:r>
            <w:r w:rsidR="00D327BE" w:rsidRPr="002A3DE5">
              <w:t>Son persones vulnerables?</w:t>
            </w:r>
          </w:p>
        </w:tc>
        <w:tc>
          <w:tcPr>
            <w:tcW w:w="567" w:type="dxa"/>
            <w:vAlign w:val="center"/>
          </w:tcPr>
          <w:p w14:paraId="6F26F701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44DEC864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6F504B0C" w14:textId="77777777" w:rsidTr="001474FC">
        <w:tc>
          <w:tcPr>
            <w:tcW w:w="7508" w:type="dxa"/>
            <w:vAlign w:val="center"/>
          </w:tcPr>
          <w:p w14:paraId="59229954" w14:textId="77777777" w:rsidR="001474FC" w:rsidRPr="002A3DE5" w:rsidRDefault="00D327BE" w:rsidP="009509F3">
            <w:pPr>
              <w:spacing w:before="0"/>
              <w:jc w:val="left"/>
            </w:pPr>
            <w:r>
              <w:t>3</w:t>
            </w:r>
            <w:r w:rsidR="001474FC" w:rsidRPr="002A3DE5">
              <w:t>. La recerca implica la recollida de mostres biològiques o tècniques invasives?</w:t>
            </w:r>
          </w:p>
        </w:tc>
        <w:tc>
          <w:tcPr>
            <w:tcW w:w="567" w:type="dxa"/>
            <w:vAlign w:val="center"/>
          </w:tcPr>
          <w:p w14:paraId="1F611132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69DD714B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304BCA31" w14:textId="77777777" w:rsidTr="001474FC">
        <w:tc>
          <w:tcPr>
            <w:tcW w:w="7508" w:type="dxa"/>
            <w:vAlign w:val="center"/>
          </w:tcPr>
          <w:p w14:paraId="765BEE69" w14:textId="77777777" w:rsidR="001474FC" w:rsidRPr="002A3DE5" w:rsidRDefault="00D327BE" w:rsidP="009509F3">
            <w:pPr>
              <w:spacing w:before="0"/>
              <w:jc w:val="left"/>
            </w:pPr>
            <w:r>
              <w:t>4</w:t>
            </w:r>
            <w:r w:rsidR="001474FC" w:rsidRPr="002A3DE5">
              <w:t xml:space="preserve">. </w:t>
            </w:r>
            <w:r w:rsidR="006F703A" w:rsidRPr="006F703A">
              <w:t xml:space="preserve">La vostra </w:t>
            </w:r>
            <w:r w:rsidR="006F703A">
              <w:t>recerca</w:t>
            </w:r>
            <w:r w:rsidR="006F703A" w:rsidRPr="006F703A">
              <w:t xml:space="preserve"> implica l’ús de cèl·lules i teixits </w:t>
            </w:r>
            <w:r w:rsidR="008F4A5B">
              <w:t>embrionàries</w:t>
            </w:r>
            <w:r w:rsidR="006F703A" w:rsidRPr="006F703A">
              <w:t xml:space="preserve"> humans?</w:t>
            </w:r>
            <w:r w:rsidR="008F4A5B">
              <w:t>*</w:t>
            </w:r>
          </w:p>
        </w:tc>
        <w:tc>
          <w:tcPr>
            <w:tcW w:w="567" w:type="dxa"/>
            <w:vAlign w:val="center"/>
          </w:tcPr>
          <w:p w14:paraId="3FD63771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1819C94A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7ECC9058" w14:textId="77777777" w:rsidTr="001474FC">
        <w:tc>
          <w:tcPr>
            <w:tcW w:w="7508" w:type="dxa"/>
            <w:vAlign w:val="center"/>
          </w:tcPr>
          <w:p w14:paraId="66987704" w14:textId="77777777" w:rsidR="001474FC" w:rsidRPr="002A3DE5" w:rsidRDefault="00D327BE" w:rsidP="009509F3">
            <w:pPr>
              <w:spacing w:before="0"/>
              <w:jc w:val="left"/>
            </w:pPr>
            <w:r>
              <w:t>5</w:t>
            </w:r>
            <w:r w:rsidR="001474FC" w:rsidRPr="002A3DE5">
              <w:t xml:space="preserve">. </w:t>
            </w:r>
            <w:r w:rsidR="006F703A" w:rsidRPr="002A3DE5">
              <w:t>El projecte de recerca inclou experimentació animal?</w:t>
            </w:r>
          </w:p>
        </w:tc>
        <w:tc>
          <w:tcPr>
            <w:tcW w:w="567" w:type="dxa"/>
            <w:vAlign w:val="center"/>
          </w:tcPr>
          <w:p w14:paraId="021ABDA8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56EA8A68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63240B7B" w14:textId="77777777" w:rsidTr="001474FC">
        <w:tc>
          <w:tcPr>
            <w:tcW w:w="7508" w:type="dxa"/>
            <w:vAlign w:val="center"/>
          </w:tcPr>
          <w:p w14:paraId="08CA8BA4" w14:textId="77777777" w:rsidR="001474FC" w:rsidRPr="002A3DE5" w:rsidRDefault="00D327BE" w:rsidP="009509F3">
            <w:pPr>
              <w:spacing w:before="0"/>
              <w:jc w:val="left"/>
            </w:pPr>
            <w:r>
              <w:t>6</w:t>
            </w:r>
            <w:r w:rsidR="001474FC" w:rsidRPr="002A3DE5">
              <w:t xml:space="preserve">. </w:t>
            </w:r>
            <w:r w:rsidR="006F703A" w:rsidRPr="002A3DE5">
              <w:t>És possible que el projecte de recerca exposi a qualsevol persona, sigui o no participant, a danys físics o psicològics?</w:t>
            </w:r>
          </w:p>
        </w:tc>
        <w:tc>
          <w:tcPr>
            <w:tcW w:w="567" w:type="dxa"/>
            <w:vAlign w:val="center"/>
          </w:tcPr>
          <w:p w14:paraId="5D5BB5DE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225CF4B2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0E7B7E20" w14:textId="77777777" w:rsidTr="001474FC">
        <w:tc>
          <w:tcPr>
            <w:tcW w:w="7508" w:type="dxa"/>
            <w:vAlign w:val="center"/>
          </w:tcPr>
          <w:p w14:paraId="78D95E13" w14:textId="77777777" w:rsidR="001474FC" w:rsidRPr="002A3DE5" w:rsidRDefault="00D327BE" w:rsidP="009509F3">
            <w:pPr>
              <w:spacing w:before="0"/>
              <w:jc w:val="left"/>
            </w:pPr>
            <w:r>
              <w:t>7</w:t>
            </w:r>
            <w:r w:rsidR="001474FC" w:rsidRPr="002A3DE5">
              <w:t xml:space="preserve">. </w:t>
            </w:r>
            <w:r w:rsidR="006F703A" w:rsidRPr="002A3DE5">
              <w:t>Tindreu accés a informació personal i</w:t>
            </w:r>
            <w:r w:rsidR="006F703A">
              <w:t>/</w:t>
            </w:r>
            <w:r w:rsidR="006F703A" w:rsidRPr="002A3DE5">
              <w:t>o dades que us permetin identificar persones o a informació corporativa o d’empresa confidencial?</w:t>
            </w:r>
          </w:p>
        </w:tc>
        <w:tc>
          <w:tcPr>
            <w:tcW w:w="567" w:type="dxa"/>
            <w:vAlign w:val="center"/>
          </w:tcPr>
          <w:p w14:paraId="45FAEA6D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46002440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13A9FA29" w14:textId="77777777" w:rsidTr="001474FC">
        <w:tc>
          <w:tcPr>
            <w:tcW w:w="7508" w:type="dxa"/>
            <w:vAlign w:val="center"/>
          </w:tcPr>
          <w:p w14:paraId="32A2410E" w14:textId="77777777" w:rsidR="001474FC" w:rsidRPr="002A3DE5" w:rsidRDefault="00D327BE" w:rsidP="009509F3">
            <w:pPr>
              <w:spacing w:before="0"/>
              <w:jc w:val="left"/>
            </w:pPr>
            <w:r>
              <w:t>8</w:t>
            </w:r>
            <w:r w:rsidR="001474FC" w:rsidRPr="002A3DE5">
              <w:t xml:space="preserve">. </w:t>
            </w:r>
            <w:r w:rsidR="006F703A" w:rsidRPr="002A3DE5">
              <w:t>El projecte de recerca presenta un risc important per al medi ambient o la societat? La vostra recerca tracta d’espècies de fauna o flora en perill d’extinció o d’àrees protegides?</w:t>
            </w:r>
          </w:p>
        </w:tc>
        <w:tc>
          <w:tcPr>
            <w:tcW w:w="567" w:type="dxa"/>
            <w:vAlign w:val="center"/>
          </w:tcPr>
          <w:p w14:paraId="15A68F1B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31CCAA31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8F4A5B" w14:paraId="764464B0" w14:textId="77777777" w:rsidTr="002A7FB3">
        <w:trPr>
          <w:trHeight w:val="553"/>
        </w:trPr>
        <w:tc>
          <w:tcPr>
            <w:tcW w:w="7508" w:type="dxa"/>
            <w:vAlign w:val="center"/>
          </w:tcPr>
          <w:p w14:paraId="7AEEC0FF" w14:textId="77777777" w:rsidR="008F4A5B" w:rsidRDefault="008F4A5B" w:rsidP="005C7BFE">
            <w:pPr>
              <w:spacing w:before="0"/>
              <w:jc w:val="left"/>
            </w:pPr>
            <w:r>
              <w:t xml:space="preserve">9. </w:t>
            </w:r>
            <w:r w:rsidR="005C7BFE">
              <w:t>Aquesta activitat implica la desenvolupament, desplegament i/o ús de sistemes d’intel·ligència artificial?</w:t>
            </w:r>
          </w:p>
        </w:tc>
        <w:tc>
          <w:tcPr>
            <w:tcW w:w="567" w:type="dxa"/>
            <w:vAlign w:val="center"/>
          </w:tcPr>
          <w:p w14:paraId="346EE921" w14:textId="77777777" w:rsidR="008F4A5B" w:rsidRPr="002A3DE5" w:rsidRDefault="008F4A5B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1DF25F72" w14:textId="77777777" w:rsidR="008F4A5B" w:rsidRPr="002A3DE5" w:rsidRDefault="008F4A5B" w:rsidP="009509F3">
            <w:pPr>
              <w:spacing w:before="0"/>
              <w:jc w:val="center"/>
            </w:pPr>
          </w:p>
        </w:tc>
      </w:tr>
      <w:tr w:rsidR="001474FC" w14:paraId="775BE0DD" w14:textId="77777777" w:rsidTr="001474FC">
        <w:tc>
          <w:tcPr>
            <w:tcW w:w="7508" w:type="dxa"/>
            <w:vAlign w:val="center"/>
          </w:tcPr>
          <w:p w14:paraId="38D7B0B2" w14:textId="77777777" w:rsidR="001474FC" w:rsidRPr="002A3DE5" w:rsidRDefault="006279C4" w:rsidP="009509F3">
            <w:pPr>
              <w:spacing w:before="0"/>
              <w:jc w:val="left"/>
            </w:pPr>
            <w:r>
              <w:t>10</w:t>
            </w:r>
            <w:r w:rsidR="001474FC" w:rsidRPr="002A3DE5">
              <w:t>. La recerca es fa en un altre país? La recerca realitzada en aquests països planteja possibles qüestions ètiques?</w:t>
            </w:r>
          </w:p>
        </w:tc>
        <w:tc>
          <w:tcPr>
            <w:tcW w:w="567" w:type="dxa"/>
            <w:vAlign w:val="center"/>
          </w:tcPr>
          <w:p w14:paraId="45A260C6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01676A0B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3ED8715D" w14:textId="77777777" w:rsidTr="001474FC">
        <w:tc>
          <w:tcPr>
            <w:tcW w:w="7508" w:type="dxa"/>
            <w:vAlign w:val="center"/>
          </w:tcPr>
          <w:p w14:paraId="1ACE7952" w14:textId="77777777" w:rsidR="001474FC" w:rsidRPr="002A3DE5" w:rsidRDefault="001474FC" w:rsidP="009509F3">
            <w:pPr>
              <w:spacing w:before="0"/>
              <w:jc w:val="left"/>
            </w:pPr>
            <w:r w:rsidRPr="002A3DE5">
              <w:t>1</w:t>
            </w:r>
            <w:r w:rsidR="006279C4">
              <w:t>1</w:t>
            </w:r>
            <w:r w:rsidRPr="002A3DE5">
              <w:t xml:space="preserve">. La recerca i/o resultats poden tenir un ús dual, és a dir que poden tenir aplicacions militars o poden contribuir a la proliferació d’armes de destrucció massiva? </w:t>
            </w:r>
          </w:p>
        </w:tc>
        <w:tc>
          <w:tcPr>
            <w:tcW w:w="567" w:type="dxa"/>
            <w:vAlign w:val="center"/>
          </w:tcPr>
          <w:p w14:paraId="7E11078A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6E5B47A5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1474FC" w14:paraId="69391BB1" w14:textId="77777777" w:rsidTr="001474FC">
        <w:tc>
          <w:tcPr>
            <w:tcW w:w="7508" w:type="dxa"/>
            <w:vAlign w:val="center"/>
          </w:tcPr>
          <w:p w14:paraId="1081D055" w14:textId="77777777" w:rsidR="001474FC" w:rsidRPr="002A3DE5" w:rsidRDefault="001474FC" w:rsidP="009509F3">
            <w:pPr>
              <w:spacing w:before="0"/>
              <w:jc w:val="left"/>
            </w:pPr>
            <w:r w:rsidRPr="002A3DE5">
              <w:t>1</w:t>
            </w:r>
            <w:r w:rsidR="00515B26">
              <w:t>2</w:t>
            </w:r>
            <w:r w:rsidRPr="002A3DE5">
              <w:t xml:space="preserve">. La recerca té un potencial d’ús indegut dels resultats? </w:t>
            </w:r>
          </w:p>
        </w:tc>
        <w:tc>
          <w:tcPr>
            <w:tcW w:w="567" w:type="dxa"/>
            <w:vAlign w:val="center"/>
          </w:tcPr>
          <w:p w14:paraId="5F2214A9" w14:textId="77777777" w:rsidR="001474FC" w:rsidRPr="002A3DE5" w:rsidRDefault="001474FC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397F71AF" w14:textId="77777777" w:rsidR="001474FC" w:rsidRPr="002A3DE5" w:rsidRDefault="001474FC" w:rsidP="009509F3">
            <w:pPr>
              <w:spacing w:before="0"/>
              <w:jc w:val="center"/>
            </w:pPr>
          </w:p>
        </w:tc>
      </w:tr>
      <w:tr w:rsidR="000A59A5" w14:paraId="14AD6AFE" w14:textId="77777777" w:rsidTr="001474FC">
        <w:tc>
          <w:tcPr>
            <w:tcW w:w="7508" w:type="dxa"/>
            <w:vAlign w:val="center"/>
          </w:tcPr>
          <w:p w14:paraId="4EE83C54" w14:textId="77777777" w:rsidR="000A59A5" w:rsidRPr="002A3DE5" w:rsidRDefault="000A59A5" w:rsidP="009509F3">
            <w:pPr>
              <w:spacing w:before="0"/>
              <w:jc w:val="left"/>
            </w:pPr>
            <w:r>
              <w:lastRenderedPageBreak/>
              <w:t>1</w:t>
            </w:r>
            <w:r w:rsidR="00515B26">
              <w:t>3</w:t>
            </w:r>
            <w:r w:rsidRPr="002A3DE5">
              <w:t>. Hi ha algun problema ètic plantejat per aquest projecte de recerca que requereixi una revisió ètica addicional?</w:t>
            </w:r>
          </w:p>
        </w:tc>
        <w:tc>
          <w:tcPr>
            <w:tcW w:w="567" w:type="dxa"/>
            <w:vAlign w:val="center"/>
          </w:tcPr>
          <w:p w14:paraId="3E5F32FD" w14:textId="77777777" w:rsidR="000A59A5" w:rsidRPr="002A3DE5" w:rsidRDefault="000A59A5" w:rsidP="009509F3">
            <w:pPr>
              <w:spacing w:before="0"/>
              <w:jc w:val="center"/>
            </w:pPr>
          </w:p>
        </w:tc>
        <w:tc>
          <w:tcPr>
            <w:tcW w:w="567" w:type="dxa"/>
            <w:vAlign w:val="center"/>
          </w:tcPr>
          <w:p w14:paraId="6533F0E5" w14:textId="77777777" w:rsidR="000A59A5" w:rsidRPr="002A3DE5" w:rsidRDefault="000A59A5" w:rsidP="009509F3">
            <w:pPr>
              <w:spacing w:before="0"/>
              <w:jc w:val="center"/>
            </w:pPr>
          </w:p>
        </w:tc>
      </w:tr>
    </w:tbl>
    <w:p w14:paraId="599936B9" w14:textId="77777777" w:rsidR="00B21910" w:rsidRDefault="00B21910" w:rsidP="00745BBE"/>
    <w:p w14:paraId="5BEE5808" w14:textId="40F6DD6B" w:rsidR="00636D04" w:rsidRDefault="00636D04" w:rsidP="00745BBE">
      <w:r>
        <w:t xml:space="preserve">Si heu marcat “Sí” a </w:t>
      </w:r>
      <w:r w:rsidR="00B91E8F">
        <w:t>alguna</w:t>
      </w:r>
      <w:r>
        <w:t xml:space="preserve"> de les preguntes anteriors, </w:t>
      </w:r>
      <w:r w:rsidRPr="00636D04">
        <w:t xml:space="preserve">llavors serà necessària </w:t>
      </w:r>
      <w:r w:rsidR="00E47A91">
        <w:t xml:space="preserve">una </w:t>
      </w:r>
      <w:r w:rsidRPr="00636D04">
        <w:t>revisió ètica</w:t>
      </w:r>
      <w:r>
        <w:t>. Podeu contactar amb la secret</w:t>
      </w:r>
      <w:r w:rsidR="00B91E8F">
        <w:t>à</w:t>
      </w:r>
      <w:r>
        <w:t>ri</w:t>
      </w:r>
      <w:r w:rsidR="00B91E8F">
        <w:t>a</w:t>
      </w:r>
      <w:r>
        <w:t xml:space="preserve"> del Comitè d’</w:t>
      </w:r>
      <w:r w:rsidR="009A78AF">
        <w:t>Assegurament del Comportament Ètic en el Desenvolupament de la Recerca i la Transferència</w:t>
      </w:r>
      <w:r>
        <w:t xml:space="preserve"> de la URL, la Sra. Ruth Babington a </w:t>
      </w:r>
      <w:hyperlink r:id="rId11" w:history="1">
        <w:r w:rsidRPr="008F136A">
          <w:rPr>
            <w:rStyle w:val="Hipervnculo"/>
          </w:rPr>
          <w:t>rbabington@rectorat.url.edu</w:t>
        </w:r>
      </w:hyperlink>
      <w:r w:rsidR="00B91E8F">
        <w:t xml:space="preserve"> o </w:t>
      </w:r>
      <w:r w:rsidR="00E47A91">
        <w:t xml:space="preserve">amb </w:t>
      </w:r>
      <w:r w:rsidR="00B91E8F">
        <w:t>els CER</w:t>
      </w:r>
      <w:r w:rsidR="004D5566">
        <w:t xml:space="preserve"> </w:t>
      </w:r>
      <w:r>
        <w:t xml:space="preserve">dels vostres centres. </w:t>
      </w:r>
    </w:p>
    <w:p w14:paraId="61B408DD" w14:textId="7E1DAF5C" w:rsidR="00636D04" w:rsidRDefault="00636D04" w:rsidP="00745BBE">
      <w:r>
        <w:t>IMPORTANT: La recerca no hauria de començar abans d</w:t>
      </w:r>
      <w:r w:rsidR="00B91E8F">
        <w:t>e tenir l’aprovació del C</w:t>
      </w:r>
      <w:r w:rsidR="00220DA6">
        <w:t>ACEDIT</w:t>
      </w:r>
      <w:r w:rsidR="004D5566">
        <w:t>-</w:t>
      </w:r>
      <w:r w:rsidR="00B91E8F">
        <w:t>URL. Q</w:t>
      </w:r>
      <w:r>
        <w:t xml:space="preserve">ualsevol resultat obtingut sense l’aprovació podria perdre validesa. </w:t>
      </w:r>
    </w:p>
    <w:p w14:paraId="52C4FDF2" w14:textId="260BC844" w:rsidR="003130A3" w:rsidRDefault="008F4A5B" w:rsidP="008F4A5B">
      <w:r w:rsidRPr="008F4A5B">
        <w:t>*La recerca amb cèl·lules mares embrionàries o embrions humans està estrictament regulat per lleis nacionals, europeus i internacionals i només es po</w:t>
      </w:r>
      <w:r>
        <w:t>t fer</w:t>
      </w:r>
      <w:r w:rsidRPr="008F4A5B">
        <w:t xml:space="preserve"> en cas</w:t>
      </w:r>
      <w:r w:rsidR="004D5566">
        <w:t>o</w:t>
      </w:r>
      <w:r w:rsidRPr="008F4A5B">
        <w:t xml:space="preserve">s </w:t>
      </w:r>
      <w:r>
        <w:t xml:space="preserve">molt </w:t>
      </w:r>
      <w:r w:rsidRPr="008F4A5B">
        <w:t xml:space="preserve">excepcionals. La revisió de projectes que utilitzen aquest material no està a l’abast d’aquest </w:t>
      </w:r>
      <w:r w:rsidR="001D6C15">
        <w:t>CACEDIT</w:t>
      </w:r>
      <w:r w:rsidRPr="008F4A5B">
        <w:t>.</w:t>
      </w:r>
    </w:p>
    <w:bookmarkEnd w:id="0"/>
    <w:p w14:paraId="6A4F09D3" w14:textId="77777777" w:rsidR="003130A3" w:rsidRDefault="003130A3" w:rsidP="003130A3">
      <w:r>
        <w:br w:type="page"/>
      </w:r>
    </w:p>
    <w:sectPr w:rsidR="003130A3" w:rsidSect="0079223E">
      <w:headerReference w:type="default" r:id="rId12"/>
      <w:footerReference w:type="default" r:id="rId13"/>
      <w:pgSz w:w="11906" w:h="16838"/>
      <w:pgMar w:top="1560" w:right="1701" w:bottom="1134" w:left="1701" w:header="708" w:footer="7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DE155" w14:textId="77777777" w:rsidR="00D946BF" w:rsidRDefault="00D946BF" w:rsidP="009D7964">
      <w:r>
        <w:separator/>
      </w:r>
    </w:p>
  </w:endnote>
  <w:endnote w:type="continuationSeparator" w:id="0">
    <w:p w14:paraId="47A905D3" w14:textId="77777777" w:rsidR="00D946BF" w:rsidRDefault="00D946BF" w:rsidP="009D7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EA2F" w14:textId="5B2DD2E3" w:rsidR="009D7964" w:rsidRPr="0079223E" w:rsidRDefault="00B91E8F" w:rsidP="00C63722">
    <w:pPr>
      <w:pStyle w:val="Piedepgina"/>
      <w:tabs>
        <w:tab w:val="clear" w:pos="4252"/>
      </w:tabs>
      <w:rPr>
        <w:sz w:val="18"/>
      </w:rPr>
    </w:pPr>
    <w:r>
      <w:rPr>
        <w:sz w:val="18"/>
      </w:rPr>
      <w:fldChar w:fldCharType="begin"/>
    </w:r>
    <w:r>
      <w:rPr>
        <w:sz w:val="18"/>
      </w:rPr>
      <w:instrText xml:space="preserve"> FILENAME   \* MERGEFORMAT </w:instrText>
    </w:r>
    <w:r>
      <w:rPr>
        <w:sz w:val="18"/>
      </w:rPr>
      <w:fldChar w:fldCharType="separate"/>
    </w:r>
    <w:r>
      <w:rPr>
        <w:noProof/>
        <w:sz w:val="18"/>
      </w:rPr>
      <w:t>Preq</w:t>
    </w:r>
    <w:r w:rsidR="00395417">
      <w:rPr>
        <w:noProof/>
        <w:sz w:val="18"/>
      </w:rPr>
      <w:t>ü</w:t>
    </w:r>
    <w:r>
      <w:rPr>
        <w:noProof/>
        <w:sz w:val="18"/>
      </w:rPr>
      <w:t>estionari_C</w:t>
    </w:r>
    <w:r w:rsidR="00395417">
      <w:rPr>
        <w:noProof/>
        <w:sz w:val="18"/>
      </w:rPr>
      <w:t>ACEDIT</w:t>
    </w:r>
    <w:r>
      <w:rPr>
        <w:sz w:val="18"/>
      </w:rPr>
      <w:fldChar w:fldCharType="end"/>
    </w:r>
    <w:r w:rsidR="00C63722">
      <w:rPr>
        <w:sz w:val="18"/>
      </w:rPr>
      <w:tab/>
    </w:r>
    <w:r w:rsidR="003674FA" w:rsidRPr="0079223E">
      <w:rPr>
        <w:sz w:val="18"/>
      </w:rPr>
      <w:fldChar w:fldCharType="begin"/>
    </w:r>
    <w:r w:rsidR="003674FA" w:rsidRPr="0079223E">
      <w:rPr>
        <w:sz w:val="18"/>
      </w:rPr>
      <w:instrText xml:space="preserve"> PAGE  \* Arabic  \* MERGEFORMAT </w:instrText>
    </w:r>
    <w:r w:rsidR="003674FA" w:rsidRPr="0079223E">
      <w:rPr>
        <w:sz w:val="18"/>
      </w:rPr>
      <w:fldChar w:fldCharType="separate"/>
    </w:r>
    <w:r>
      <w:rPr>
        <w:noProof/>
        <w:sz w:val="18"/>
      </w:rPr>
      <w:t>1</w:t>
    </w:r>
    <w:r w:rsidR="003674FA" w:rsidRPr="0079223E">
      <w:rPr>
        <w:sz w:val="18"/>
      </w:rPr>
      <w:fldChar w:fldCharType="end"/>
    </w:r>
    <w:r w:rsidR="003674FA" w:rsidRPr="0079223E">
      <w:rPr>
        <w:sz w:val="18"/>
      </w:rPr>
      <w:t xml:space="preserve"> de </w:t>
    </w:r>
    <w:r w:rsidR="002B307F" w:rsidRPr="0079223E">
      <w:rPr>
        <w:noProof/>
        <w:sz w:val="18"/>
      </w:rPr>
      <w:fldChar w:fldCharType="begin"/>
    </w:r>
    <w:r w:rsidR="002B307F" w:rsidRPr="0079223E">
      <w:rPr>
        <w:noProof/>
        <w:sz w:val="18"/>
      </w:rPr>
      <w:instrText xml:space="preserve"> NUMPAGES  \* Arabic  \* MERGEFORMAT </w:instrText>
    </w:r>
    <w:r w:rsidR="002B307F" w:rsidRPr="0079223E">
      <w:rPr>
        <w:noProof/>
        <w:sz w:val="18"/>
      </w:rPr>
      <w:fldChar w:fldCharType="separate"/>
    </w:r>
    <w:r>
      <w:rPr>
        <w:noProof/>
        <w:sz w:val="18"/>
      </w:rPr>
      <w:t>2</w:t>
    </w:r>
    <w:r w:rsidR="002B307F" w:rsidRPr="0079223E">
      <w:rPr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44ED2" w14:textId="77777777" w:rsidR="00D946BF" w:rsidRDefault="00D946BF" w:rsidP="009D7964">
      <w:r>
        <w:separator/>
      </w:r>
    </w:p>
  </w:footnote>
  <w:footnote w:type="continuationSeparator" w:id="0">
    <w:p w14:paraId="4EA9BE36" w14:textId="77777777" w:rsidR="00D946BF" w:rsidRDefault="00D946BF" w:rsidP="009D7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DE799" w14:textId="611BB702" w:rsidR="0079223E" w:rsidRPr="00353574" w:rsidRDefault="004D29B4" w:rsidP="001F2EB7">
    <w:pPr>
      <w:pStyle w:val="Encabezado"/>
      <w:tabs>
        <w:tab w:val="clear" w:pos="4252"/>
      </w:tabs>
      <w:jc w:val="right"/>
      <w:rPr>
        <w:sz w:val="18"/>
      </w:rPr>
    </w:pPr>
    <w:r>
      <w:rPr>
        <w:noProof/>
        <w:sz w:val="18"/>
        <w:lang w:eastAsia="ca-ES"/>
      </w:rPr>
      <w:drawing>
        <wp:anchor distT="0" distB="0" distL="114300" distR="114300" simplePos="0" relativeHeight="251658240" behindDoc="1" locked="0" layoutInCell="1" allowOverlap="1" wp14:anchorId="76715BB4" wp14:editId="0DBF33D6">
          <wp:simplePos x="0" y="0"/>
          <wp:positionH relativeFrom="column">
            <wp:posOffset>1986915</wp:posOffset>
          </wp:positionH>
          <wp:positionV relativeFrom="paragraph">
            <wp:posOffset>-69850</wp:posOffset>
          </wp:positionV>
          <wp:extent cx="1724025" cy="344170"/>
          <wp:effectExtent l="0" t="0" r="0" b="0"/>
          <wp:wrapTight wrapText="bothSides">
            <wp:wrapPolygon edited="0">
              <wp:start x="716" y="0"/>
              <wp:lineTo x="0" y="3587"/>
              <wp:lineTo x="0" y="19129"/>
              <wp:lineTo x="716" y="20325"/>
              <wp:lineTo x="21481" y="20325"/>
              <wp:lineTo x="21481" y="11956"/>
              <wp:lineTo x="17662" y="7173"/>
              <wp:lineTo x="3341" y="0"/>
              <wp:lineTo x="716" y="0"/>
            </wp:wrapPolygon>
          </wp:wrapTight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34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4E83"/>
    <w:multiLevelType w:val="hybridMultilevel"/>
    <w:tmpl w:val="933AA4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607D2"/>
    <w:multiLevelType w:val="multilevel"/>
    <w:tmpl w:val="0ADC06C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465C8A"/>
    <w:multiLevelType w:val="hybridMultilevel"/>
    <w:tmpl w:val="E95AC3A4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4D66"/>
    <w:multiLevelType w:val="multilevel"/>
    <w:tmpl w:val="8618A82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6D1AA5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134B69"/>
    <w:multiLevelType w:val="multilevel"/>
    <w:tmpl w:val="04030025"/>
    <w:styleLink w:val="VR"/>
    <w:lvl w:ilvl="0">
      <w:start w:val="1"/>
      <w:numFmt w:val="decimal"/>
      <w:lvlText w:val="%1"/>
      <w:lvlJc w:val="left"/>
      <w:pPr>
        <w:ind w:left="432" w:hanging="432"/>
      </w:pPr>
      <w:rPr>
        <w:rFonts w:asciiTheme="minorHAnsi" w:hAnsiTheme="minorHAnsi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5A24C98"/>
    <w:multiLevelType w:val="hybridMultilevel"/>
    <w:tmpl w:val="0F42D77C"/>
    <w:lvl w:ilvl="0" w:tplc="29E0C62A">
      <w:start w:val="1"/>
      <w:numFmt w:val="bullet"/>
      <w:pStyle w:val="Prrafodelista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90215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EF2186A"/>
    <w:multiLevelType w:val="multilevel"/>
    <w:tmpl w:val="04030025"/>
    <w:lvl w:ilvl="0">
      <w:start w:val="1"/>
      <w:numFmt w:val="decimal"/>
      <w:lvlText w:val="%1"/>
      <w:lvlJc w:val="left"/>
      <w:pPr>
        <w:ind w:left="432" w:hanging="432"/>
      </w:pPr>
      <w:rPr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4EDE6A6E"/>
    <w:multiLevelType w:val="multilevel"/>
    <w:tmpl w:val="040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8C04A9"/>
    <w:multiLevelType w:val="multilevel"/>
    <w:tmpl w:val="48229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8AF6C95"/>
    <w:multiLevelType w:val="hybridMultilevel"/>
    <w:tmpl w:val="BBFC589A"/>
    <w:lvl w:ilvl="0" w:tplc="7FBE07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166366"/>
    <w:multiLevelType w:val="hybridMultilevel"/>
    <w:tmpl w:val="0A887F9A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E117B7"/>
    <w:multiLevelType w:val="multilevel"/>
    <w:tmpl w:val="9B8A6ED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Ttulo3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5662585"/>
    <w:multiLevelType w:val="hybridMultilevel"/>
    <w:tmpl w:val="570CD87E"/>
    <w:lvl w:ilvl="0" w:tplc="040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C01F94"/>
    <w:multiLevelType w:val="hybridMultilevel"/>
    <w:tmpl w:val="2F98407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7417909">
    <w:abstractNumId w:val="2"/>
  </w:num>
  <w:num w:numId="2" w16cid:durableId="716469720">
    <w:abstractNumId w:val="12"/>
  </w:num>
  <w:num w:numId="3" w16cid:durableId="1813600870">
    <w:abstractNumId w:val="14"/>
  </w:num>
  <w:num w:numId="4" w16cid:durableId="1686050227">
    <w:abstractNumId w:val="0"/>
  </w:num>
  <w:num w:numId="5" w16cid:durableId="145627611">
    <w:abstractNumId w:val="11"/>
  </w:num>
  <w:num w:numId="6" w16cid:durableId="2064329643">
    <w:abstractNumId w:val="8"/>
  </w:num>
  <w:num w:numId="7" w16cid:durableId="651518545">
    <w:abstractNumId w:val="5"/>
  </w:num>
  <w:num w:numId="8" w16cid:durableId="2007055060">
    <w:abstractNumId w:val="1"/>
  </w:num>
  <w:num w:numId="9" w16cid:durableId="1237978716">
    <w:abstractNumId w:val="3"/>
  </w:num>
  <w:num w:numId="10" w16cid:durableId="1994142873">
    <w:abstractNumId w:val="7"/>
  </w:num>
  <w:num w:numId="11" w16cid:durableId="741222422">
    <w:abstractNumId w:val="4"/>
  </w:num>
  <w:num w:numId="12" w16cid:durableId="1914778629">
    <w:abstractNumId w:val="9"/>
  </w:num>
  <w:num w:numId="13" w16cid:durableId="2063090071">
    <w:abstractNumId w:val="13"/>
  </w:num>
  <w:num w:numId="14" w16cid:durableId="895894520">
    <w:abstractNumId w:val="10"/>
  </w:num>
  <w:num w:numId="15" w16cid:durableId="587038122">
    <w:abstractNumId w:val="15"/>
  </w:num>
  <w:num w:numId="16" w16cid:durableId="1339114753">
    <w:abstractNumId w:val="6"/>
  </w:num>
  <w:num w:numId="17" w16cid:durableId="193613476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51F"/>
    <w:rsid w:val="00007822"/>
    <w:rsid w:val="00007B6B"/>
    <w:rsid w:val="000148DA"/>
    <w:rsid w:val="00027AA6"/>
    <w:rsid w:val="000349A6"/>
    <w:rsid w:val="00046C07"/>
    <w:rsid w:val="000665D2"/>
    <w:rsid w:val="000673CA"/>
    <w:rsid w:val="00073BC3"/>
    <w:rsid w:val="00087D09"/>
    <w:rsid w:val="000A59A5"/>
    <w:rsid w:val="000A7BB9"/>
    <w:rsid w:val="00112223"/>
    <w:rsid w:val="001176CC"/>
    <w:rsid w:val="00123AF9"/>
    <w:rsid w:val="001474FC"/>
    <w:rsid w:val="00161C89"/>
    <w:rsid w:val="0016339B"/>
    <w:rsid w:val="00167C9F"/>
    <w:rsid w:val="00176DD1"/>
    <w:rsid w:val="001951B7"/>
    <w:rsid w:val="00196DEE"/>
    <w:rsid w:val="001A402D"/>
    <w:rsid w:val="001B6DAF"/>
    <w:rsid w:val="001D6C15"/>
    <w:rsid w:val="001F2EB7"/>
    <w:rsid w:val="001F5ADA"/>
    <w:rsid w:val="002051C4"/>
    <w:rsid w:val="00220DA6"/>
    <w:rsid w:val="00235D49"/>
    <w:rsid w:val="0023685D"/>
    <w:rsid w:val="00245B2A"/>
    <w:rsid w:val="00251F74"/>
    <w:rsid w:val="0029099A"/>
    <w:rsid w:val="002A3DE5"/>
    <w:rsid w:val="002A4C56"/>
    <w:rsid w:val="002A7FB3"/>
    <w:rsid w:val="002B307F"/>
    <w:rsid w:val="002C5EAF"/>
    <w:rsid w:val="002F5514"/>
    <w:rsid w:val="003046AD"/>
    <w:rsid w:val="003130A3"/>
    <w:rsid w:val="00324348"/>
    <w:rsid w:val="00327FB8"/>
    <w:rsid w:val="00342314"/>
    <w:rsid w:val="00353574"/>
    <w:rsid w:val="003674FA"/>
    <w:rsid w:val="00372275"/>
    <w:rsid w:val="00374194"/>
    <w:rsid w:val="0037577C"/>
    <w:rsid w:val="00395417"/>
    <w:rsid w:val="00395593"/>
    <w:rsid w:val="003B3989"/>
    <w:rsid w:val="003C0A1D"/>
    <w:rsid w:val="003D030A"/>
    <w:rsid w:val="003E67C5"/>
    <w:rsid w:val="004103BC"/>
    <w:rsid w:val="00416308"/>
    <w:rsid w:val="00435F45"/>
    <w:rsid w:val="00462733"/>
    <w:rsid w:val="00471B5D"/>
    <w:rsid w:val="00474394"/>
    <w:rsid w:val="00486DE0"/>
    <w:rsid w:val="004A2BB2"/>
    <w:rsid w:val="004A6B2A"/>
    <w:rsid w:val="004D29B4"/>
    <w:rsid w:val="004D2C5D"/>
    <w:rsid w:val="004D5566"/>
    <w:rsid w:val="004E055E"/>
    <w:rsid w:val="00515B26"/>
    <w:rsid w:val="00562885"/>
    <w:rsid w:val="005B3760"/>
    <w:rsid w:val="005C7BFE"/>
    <w:rsid w:val="0060192F"/>
    <w:rsid w:val="00606654"/>
    <w:rsid w:val="00612E4D"/>
    <w:rsid w:val="00616A69"/>
    <w:rsid w:val="00623B9B"/>
    <w:rsid w:val="00627048"/>
    <w:rsid w:val="006279C4"/>
    <w:rsid w:val="00636D04"/>
    <w:rsid w:val="0065788C"/>
    <w:rsid w:val="00671BAB"/>
    <w:rsid w:val="00692DDF"/>
    <w:rsid w:val="006B6BAC"/>
    <w:rsid w:val="006D1424"/>
    <w:rsid w:val="006F703A"/>
    <w:rsid w:val="007130E5"/>
    <w:rsid w:val="00724BCB"/>
    <w:rsid w:val="007302BA"/>
    <w:rsid w:val="00742A76"/>
    <w:rsid w:val="007448EE"/>
    <w:rsid w:val="00745BBE"/>
    <w:rsid w:val="0075797F"/>
    <w:rsid w:val="00777AFE"/>
    <w:rsid w:val="0079223E"/>
    <w:rsid w:val="007B4837"/>
    <w:rsid w:val="00816470"/>
    <w:rsid w:val="00820DB8"/>
    <w:rsid w:val="00823C46"/>
    <w:rsid w:val="008522A0"/>
    <w:rsid w:val="00885FEA"/>
    <w:rsid w:val="008F4A5B"/>
    <w:rsid w:val="00946BAA"/>
    <w:rsid w:val="009509F3"/>
    <w:rsid w:val="00985DC8"/>
    <w:rsid w:val="00991EBC"/>
    <w:rsid w:val="00997118"/>
    <w:rsid w:val="009A78AF"/>
    <w:rsid w:val="009B0A89"/>
    <w:rsid w:val="009D7964"/>
    <w:rsid w:val="009F57B5"/>
    <w:rsid w:val="00A11411"/>
    <w:rsid w:val="00A14E10"/>
    <w:rsid w:val="00A31C9A"/>
    <w:rsid w:val="00AA01F4"/>
    <w:rsid w:val="00AA3DB2"/>
    <w:rsid w:val="00AB19ED"/>
    <w:rsid w:val="00B21910"/>
    <w:rsid w:val="00B465FE"/>
    <w:rsid w:val="00B91E8F"/>
    <w:rsid w:val="00BB7B5A"/>
    <w:rsid w:val="00BF0B17"/>
    <w:rsid w:val="00C040F0"/>
    <w:rsid w:val="00C20992"/>
    <w:rsid w:val="00C26B64"/>
    <w:rsid w:val="00C3540A"/>
    <w:rsid w:val="00C4087C"/>
    <w:rsid w:val="00C63722"/>
    <w:rsid w:val="00CA5AA5"/>
    <w:rsid w:val="00CB5D70"/>
    <w:rsid w:val="00CD3A03"/>
    <w:rsid w:val="00CE08D8"/>
    <w:rsid w:val="00D10640"/>
    <w:rsid w:val="00D327BE"/>
    <w:rsid w:val="00D42FBA"/>
    <w:rsid w:val="00D4551F"/>
    <w:rsid w:val="00D550D3"/>
    <w:rsid w:val="00D55647"/>
    <w:rsid w:val="00D724CE"/>
    <w:rsid w:val="00D7551F"/>
    <w:rsid w:val="00D92573"/>
    <w:rsid w:val="00D946BF"/>
    <w:rsid w:val="00DA07F8"/>
    <w:rsid w:val="00DE2AFF"/>
    <w:rsid w:val="00DF5884"/>
    <w:rsid w:val="00E47A91"/>
    <w:rsid w:val="00E84218"/>
    <w:rsid w:val="00EC56F7"/>
    <w:rsid w:val="00ED23D6"/>
    <w:rsid w:val="00EE13FE"/>
    <w:rsid w:val="00F87B5E"/>
    <w:rsid w:val="00F91007"/>
    <w:rsid w:val="00FB0FF5"/>
    <w:rsid w:val="00FB7A8E"/>
    <w:rsid w:val="00FB7DD8"/>
    <w:rsid w:val="00F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0309DF"/>
  <w15:docId w15:val="{0BB03238-DA2E-44B7-90C9-A304CE3B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BB9"/>
    <w:pPr>
      <w:spacing w:before="120" w:after="0"/>
      <w:jc w:val="both"/>
    </w:pPr>
    <w:rPr>
      <w:rFonts w:ascii="Arial" w:hAnsi="Arial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4D29B4"/>
    <w:pPr>
      <w:numPr>
        <w:numId w:val="13"/>
      </w:numPr>
      <w:spacing w:before="240"/>
      <w:ind w:left="284" w:hanging="284"/>
      <w:contextualSpacing w:val="0"/>
      <w:outlineLvl w:val="0"/>
    </w:pPr>
    <w:rPr>
      <w:b/>
      <w:u w:val="single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C26B64"/>
    <w:pPr>
      <w:numPr>
        <w:ilvl w:val="1"/>
        <w:numId w:val="13"/>
      </w:numPr>
      <w:ind w:left="454" w:hanging="454"/>
      <w:contextualSpacing w:val="0"/>
      <w:outlineLvl w:val="1"/>
    </w:pPr>
    <w:rPr>
      <w:b/>
    </w:rPr>
  </w:style>
  <w:style w:type="paragraph" w:styleId="Ttulo3">
    <w:name w:val="heading 3"/>
    <w:basedOn w:val="Prrafodelista"/>
    <w:next w:val="Normal"/>
    <w:link w:val="Ttulo3Car"/>
    <w:uiPriority w:val="9"/>
    <w:unhideWhenUsed/>
    <w:qFormat/>
    <w:rsid w:val="00C26B64"/>
    <w:pPr>
      <w:numPr>
        <w:ilvl w:val="2"/>
        <w:numId w:val="13"/>
      </w:numPr>
      <w:ind w:left="454" w:hanging="454"/>
      <w:contextualSpacing w:val="0"/>
      <w:outlineLvl w:val="2"/>
    </w:pPr>
    <w:rPr>
      <w:b/>
      <w:sz w:val="20"/>
      <w:szCs w:val="20"/>
    </w:rPr>
  </w:style>
  <w:style w:type="paragraph" w:styleId="Ttulo4">
    <w:name w:val="heading 4"/>
    <w:basedOn w:val="Prrafodelista"/>
    <w:next w:val="Normal"/>
    <w:link w:val="Ttulo4Car"/>
    <w:uiPriority w:val="9"/>
    <w:unhideWhenUsed/>
    <w:qFormat/>
    <w:rsid w:val="00C26B64"/>
    <w:pPr>
      <w:numPr>
        <w:ilvl w:val="3"/>
        <w:numId w:val="14"/>
      </w:numPr>
      <w:ind w:left="738" w:hanging="454"/>
      <w:contextualSpacing w:val="0"/>
      <w:outlineLvl w:val="3"/>
    </w:pPr>
    <w:rPr>
      <w:b/>
      <w:i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027AA6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7AA6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7AA6"/>
    <w:pPr>
      <w:keepNext/>
      <w:keepLines/>
      <w:numPr>
        <w:ilvl w:val="6"/>
        <w:numId w:val="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7AA6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7AA6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788C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65788C"/>
    <w:rPr>
      <w:sz w:val="20"/>
      <w:szCs w:val="20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9D7964"/>
    <w:pPr>
      <w:tabs>
        <w:tab w:val="center" w:pos="4252"/>
        <w:tab w:val="right" w:pos="8504"/>
      </w:tabs>
      <w:spacing w:before="0" w:line="240" w:lineRule="auto"/>
    </w:pPr>
    <w:rPr>
      <w:sz w:val="20"/>
      <w:szCs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7964"/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23C4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3C46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67C9F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D29B4"/>
    <w:rPr>
      <w:rFonts w:ascii="Arial" w:hAnsi="Arial"/>
      <w:b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C26B64"/>
    <w:rPr>
      <w:b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rsid w:val="00C26B64"/>
    <w:rPr>
      <w:b/>
      <w:sz w:val="20"/>
      <w:szCs w:val="20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rsid w:val="00C26B64"/>
    <w:rPr>
      <w:b/>
      <w:i/>
      <w:sz w:val="20"/>
      <w:szCs w:val="20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7AA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7AA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7AA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7A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VR">
    <w:name w:val="VR"/>
    <w:uiPriority w:val="99"/>
    <w:rsid w:val="00027AA6"/>
    <w:pPr>
      <w:numPr>
        <w:numId w:val="7"/>
      </w:numPr>
    </w:pPr>
  </w:style>
  <w:style w:type="paragraph" w:styleId="Ttulo">
    <w:name w:val="Title"/>
    <w:basedOn w:val="Normal"/>
    <w:next w:val="Normal"/>
    <w:link w:val="TtuloCar"/>
    <w:uiPriority w:val="10"/>
    <w:qFormat/>
    <w:rsid w:val="00745BBE"/>
    <w:pPr>
      <w:spacing w:before="240" w:after="240"/>
      <w:jc w:val="center"/>
    </w:pPr>
    <w:rPr>
      <w:b/>
      <w:caps/>
      <w:sz w:val="28"/>
      <w:szCs w:val="28"/>
    </w:rPr>
  </w:style>
  <w:style w:type="character" w:customStyle="1" w:styleId="TtuloCar">
    <w:name w:val="Título Car"/>
    <w:basedOn w:val="Fuentedeprrafopredeter"/>
    <w:link w:val="Ttulo"/>
    <w:uiPriority w:val="10"/>
    <w:rsid w:val="00745BBE"/>
    <w:rPr>
      <w:rFonts w:ascii="Arial" w:hAnsi="Arial"/>
      <w:b/>
      <w:caps/>
      <w:sz w:val="28"/>
      <w:szCs w:val="28"/>
    </w:rPr>
  </w:style>
  <w:style w:type="paragraph" w:styleId="Prrafodelista">
    <w:name w:val="List Paragraph"/>
    <w:basedOn w:val="Normal"/>
    <w:uiPriority w:val="34"/>
    <w:qFormat/>
    <w:rsid w:val="009D7964"/>
    <w:pPr>
      <w:numPr>
        <w:numId w:val="16"/>
      </w:numPr>
      <w:contextualSpacing/>
    </w:pPr>
  </w:style>
  <w:style w:type="paragraph" w:styleId="NormalWeb">
    <w:name w:val="Normal (Web)"/>
    <w:basedOn w:val="Normal"/>
    <w:uiPriority w:val="99"/>
    <w:semiHidden/>
    <w:unhideWhenUsed/>
    <w:rsid w:val="009D7964"/>
    <w:pPr>
      <w:spacing w:before="0" w:after="161" w:line="161" w:lineRule="atLeast"/>
    </w:pPr>
    <w:rPr>
      <w:rFonts w:ascii="Times New Roman" w:eastAsia="Times New Roman" w:hAnsi="Times New Roman" w:cs="Times New Roman"/>
      <w:sz w:val="13"/>
      <w:szCs w:val="13"/>
      <w:lang w:eastAsia="ca-ES"/>
    </w:rPr>
  </w:style>
  <w:style w:type="paragraph" w:styleId="Descripcin">
    <w:name w:val="caption"/>
    <w:basedOn w:val="Normal"/>
    <w:next w:val="Normal"/>
    <w:uiPriority w:val="35"/>
    <w:unhideWhenUsed/>
    <w:qFormat/>
    <w:rsid w:val="009D7964"/>
    <w:pPr>
      <w:spacing w:before="0" w:after="200" w:line="240" w:lineRule="auto"/>
      <w:jc w:val="center"/>
    </w:pPr>
    <w:rPr>
      <w:b/>
      <w:bCs/>
      <w:i/>
      <w:sz w:val="20"/>
      <w:szCs w:val="20"/>
    </w:rPr>
  </w:style>
  <w:style w:type="paragraph" w:styleId="TtuloTDC">
    <w:name w:val="TOC Heading"/>
    <w:basedOn w:val="Ttulo1"/>
    <w:next w:val="Normal"/>
    <w:uiPriority w:val="39"/>
    <w:unhideWhenUsed/>
    <w:qFormat/>
    <w:rsid w:val="009D7964"/>
    <w:pPr>
      <w:keepNext/>
      <w:keepLines/>
      <w:numPr>
        <w:numId w:val="0"/>
      </w:numPr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u w:val="none"/>
    </w:rPr>
  </w:style>
  <w:style w:type="paragraph" w:styleId="TDC1">
    <w:name w:val="toc 1"/>
    <w:basedOn w:val="Normal"/>
    <w:next w:val="Normal"/>
    <w:autoRedefine/>
    <w:uiPriority w:val="39"/>
    <w:unhideWhenUsed/>
    <w:rsid w:val="009D7964"/>
    <w:pPr>
      <w:spacing w:after="100"/>
      <w:ind w:left="567" w:hanging="567"/>
    </w:pPr>
  </w:style>
  <w:style w:type="paragraph" w:styleId="TDC2">
    <w:name w:val="toc 2"/>
    <w:basedOn w:val="Normal"/>
    <w:next w:val="Normal"/>
    <w:autoRedefine/>
    <w:uiPriority w:val="39"/>
    <w:unhideWhenUsed/>
    <w:rsid w:val="009D7964"/>
    <w:pPr>
      <w:spacing w:after="100"/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9D7964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9D7964"/>
    <w:rPr>
      <w:color w:val="0000FF" w:themeColor="hyperlink"/>
      <w:u w:val="single"/>
    </w:rPr>
  </w:style>
  <w:style w:type="paragraph" w:styleId="Tabladeilustraciones">
    <w:name w:val="table of figures"/>
    <w:basedOn w:val="Normal"/>
    <w:next w:val="Normal"/>
    <w:uiPriority w:val="99"/>
    <w:unhideWhenUsed/>
    <w:rsid w:val="001951B7"/>
  </w:style>
  <w:style w:type="character" w:customStyle="1" w:styleId="Mencisenseresoldre1">
    <w:name w:val="Menció sense resoldre1"/>
    <w:basedOn w:val="Fuentedeprrafopredeter"/>
    <w:uiPriority w:val="99"/>
    <w:semiHidden/>
    <w:unhideWhenUsed/>
    <w:rsid w:val="004D29B4"/>
    <w:rPr>
      <w:color w:val="605E5C"/>
      <w:shd w:val="clear" w:color="auto" w:fill="E1DFDD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B6DAF"/>
    <w:pPr>
      <w:spacing w:before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B6DAF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B6DAF"/>
    <w:rPr>
      <w:vertAlign w:val="superscript"/>
    </w:rPr>
  </w:style>
  <w:style w:type="table" w:styleId="Tablaconcuadrcula">
    <w:name w:val="Table Grid"/>
    <w:basedOn w:val="Tablanormal"/>
    <w:uiPriority w:val="59"/>
    <w:rsid w:val="00950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senseresoldre2">
    <w:name w:val="Menció sense resoldre2"/>
    <w:basedOn w:val="Fuentedeprrafopredeter"/>
    <w:uiPriority w:val="99"/>
    <w:semiHidden/>
    <w:unhideWhenUsed/>
    <w:rsid w:val="00636D04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C408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55863">
              <w:marLeft w:val="0"/>
              <w:marRight w:val="0"/>
              <w:marTop w:val="69"/>
              <w:marBottom w:val="0"/>
              <w:divBdr>
                <w:top w:val="single" w:sz="4" w:space="3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babington@rectorat.url.ed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os\Dropbox%20(Rectorat%20URL)\Recerca\A_ORI\03_Metodes\031_Models\VRI_Word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1887CFC1ED546998AD0B1A1BC2CB3" ma:contentTypeVersion="15" ma:contentTypeDescription="Crea un document nou" ma:contentTypeScope="" ma:versionID="ff2b7370f1f1e0b57b0cddf5bd89c3c5">
  <xsd:schema xmlns:xsd="http://www.w3.org/2001/XMLSchema" xmlns:xs="http://www.w3.org/2001/XMLSchema" xmlns:p="http://schemas.microsoft.com/office/2006/metadata/properties" xmlns:ns2="9900cc97-891f-464d-8a32-8f1d46142ed9" xmlns:ns3="ddb78055-4a3d-4cc5-9112-c0e50a5e7085" targetNamespace="http://schemas.microsoft.com/office/2006/metadata/properties" ma:root="true" ma:fieldsID="7d88db646fe6a43b681530030a3a3fd2" ns2:_="" ns3:_="">
    <xsd:import namespace="9900cc97-891f-464d-8a32-8f1d46142ed9"/>
    <xsd:import namespace="ddb78055-4a3d-4cc5-9112-c0e50a5e7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0cc97-891f-464d-8a32-8f1d46142e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224a07d-cca9-495a-8963-18e06b595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78055-4a3d-4cc5-9112-c0e50a5e708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d111979-e950-4412-90e6-4bbd24f76b37}" ma:internalName="TaxCatchAll" ma:showField="CatchAllData" ma:web="ddb78055-4a3d-4cc5-9112-c0e50a5e7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78055-4a3d-4cc5-9112-c0e50a5e7085" xsi:nil="true"/>
    <lcf76f155ced4ddcb4097134ff3c332f xmlns="9900cc97-891f-464d-8a32-8f1d46142ed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E1E011-95F0-4D4B-9852-6F7282028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0cc97-891f-464d-8a32-8f1d46142ed9"/>
    <ds:schemaRef ds:uri="ddb78055-4a3d-4cc5-9112-c0e50a5e7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E0E819-A8F1-4D7D-AD4A-0F0772352A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335755-CD93-4DF6-8287-187974B539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622773-FC57-42DA-985C-A169D60E098B}">
  <ds:schemaRefs>
    <ds:schemaRef ds:uri="http://schemas.microsoft.com/office/2006/metadata/properties"/>
    <ds:schemaRef ds:uri="http://schemas.microsoft.com/office/infopath/2007/PartnerControls"/>
    <ds:schemaRef ds:uri="ddb78055-4a3d-4cc5-9112-c0e50a5e7085"/>
    <ds:schemaRef ds:uri="9900cc97-891f-464d-8a32-8f1d46142e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VRI_Word.dotx</Template>
  <TotalTime>291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lros</dc:creator>
  <cp:lastModifiedBy>Ruth Babington</cp:lastModifiedBy>
  <cp:revision>69</cp:revision>
  <dcterms:created xsi:type="dcterms:W3CDTF">2021-01-15T16:27:00Z</dcterms:created>
  <dcterms:modified xsi:type="dcterms:W3CDTF">2026-10-22T15:11:00Z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0x0101007E71887CFC1ED546998AD0B1A1BC2CB3</vt:lpwstr>
  </property>
  <property fmtid="{D5CDD505-2E9C-101B-9397-08002B2CF9AE}" pid="3" name="MediaServiceImageTags">
    <vt:lpwstr/>
  </property>
</Properties>
</file>