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BBE" w:rsidRDefault="00D7551F" w:rsidP="00D7551F">
      <w:pPr>
        <w:pStyle w:val="Ttol"/>
      </w:pPr>
      <w:bookmarkStart w:id="0" w:name="_Hlk87948310"/>
      <w:r>
        <w:t>Qüestionari: cal que el meu projecte de recerca passi pel Comitè d’Ètica de la Recerca de la URL?</w:t>
      </w:r>
    </w:p>
    <w:p w:rsidR="00D7551F" w:rsidRDefault="00D7551F" w:rsidP="00745BBE">
      <w:r>
        <w:t>D’acord amb l’article 2 del Reglament del Comitè d’Ètica de la Recerca de la Universitat Ramon Llull</w:t>
      </w:r>
      <w:r w:rsidR="001B6DAF">
        <w:rPr>
          <w:rStyle w:val="Refernciadenotaapeudepgina"/>
        </w:rPr>
        <w:footnoteReference w:id="1"/>
      </w:r>
      <w:r>
        <w:t xml:space="preserve">, </w:t>
      </w:r>
      <w:r w:rsidR="001B6DAF">
        <w:t xml:space="preserve">és funció </w:t>
      </w:r>
      <w:r w:rsidR="009509F3">
        <w:t xml:space="preserve">de l’esmentat comitè </w:t>
      </w:r>
      <w:r w:rsidR="009509F3" w:rsidRPr="009509F3">
        <w:rPr>
          <w:i/>
        </w:rPr>
        <w:t>“Emetre informes sol·licitats per les diferents institucions federades de la Universitat Ramon Llull (i els centres que aquestes gestionen), o directament pel personal investigador o grups de recerca, relacionats amb projectes de recerca que, pel seu contingut o objectius, es duguin a terme amb persones, fent ús de dades personals o de mostres biològiques d’origen humà, o utilitzant agents biològics o organismes modificats genèticament, o bé mitjançant experimentació animal, i tot allò altre que requereixen les convocatòries competitives (</w:t>
      </w:r>
      <w:proofErr w:type="spellStart"/>
      <w:r w:rsidR="009509F3" w:rsidRPr="009509F3">
        <w:rPr>
          <w:i/>
        </w:rPr>
        <w:t>Plan</w:t>
      </w:r>
      <w:proofErr w:type="spellEnd"/>
      <w:r w:rsidR="009509F3" w:rsidRPr="009509F3">
        <w:rPr>
          <w:i/>
        </w:rPr>
        <w:t xml:space="preserve"> Estatal de Investigación Científica y Técnica y de Innovación, </w:t>
      </w:r>
      <w:proofErr w:type="spellStart"/>
      <w:r w:rsidR="009509F3" w:rsidRPr="009509F3">
        <w:rPr>
          <w:i/>
        </w:rPr>
        <w:t>European</w:t>
      </w:r>
      <w:proofErr w:type="spellEnd"/>
      <w:r w:rsidR="009509F3" w:rsidRPr="009509F3">
        <w:rPr>
          <w:i/>
        </w:rPr>
        <w:t xml:space="preserve"> </w:t>
      </w:r>
      <w:proofErr w:type="spellStart"/>
      <w:r w:rsidR="009509F3" w:rsidRPr="009509F3">
        <w:rPr>
          <w:i/>
        </w:rPr>
        <w:t>Framework</w:t>
      </w:r>
      <w:proofErr w:type="spellEnd"/>
      <w:r w:rsidR="009509F3" w:rsidRPr="009509F3">
        <w:rPr>
          <w:i/>
        </w:rPr>
        <w:t xml:space="preserve"> </w:t>
      </w:r>
      <w:proofErr w:type="spellStart"/>
      <w:r w:rsidR="009509F3" w:rsidRPr="009509F3">
        <w:rPr>
          <w:i/>
        </w:rPr>
        <w:t>Programme</w:t>
      </w:r>
      <w:proofErr w:type="spellEnd"/>
      <w:r w:rsidR="009509F3" w:rsidRPr="009509F3">
        <w:rPr>
          <w:i/>
        </w:rPr>
        <w:t>, entre altres)</w:t>
      </w:r>
      <w:r w:rsidR="009509F3">
        <w:t>”.</w:t>
      </w:r>
    </w:p>
    <w:p w:rsidR="009509F3" w:rsidRDefault="009509F3" w:rsidP="00745BBE">
      <w:r>
        <w:t xml:space="preserve">El qüestionari següent pretén ajudar al personal investigador de la URL a valorar la necessitat que el seu projecte de recerca </w:t>
      </w:r>
      <w:r w:rsidR="00C63722">
        <w:t>sigui avaluat pel Comitè d’Ètica de Recerca de la URL</w:t>
      </w:r>
      <w:r w:rsidR="00B91E8F">
        <w:t xml:space="preserve"> (CER URL)</w:t>
      </w:r>
      <w:r w:rsidR="00C63722">
        <w:t xml:space="preserve"> </w:t>
      </w:r>
      <w:r w:rsidR="00636D04">
        <w:t>o</w:t>
      </w:r>
      <w:r w:rsidR="00C63722">
        <w:t xml:space="preserve"> per un Comitè d’Ètica de la Recerca</w:t>
      </w:r>
      <w:r w:rsidR="00B91E8F">
        <w:t xml:space="preserve"> (CER)</w:t>
      </w:r>
      <w:r w:rsidR="00636D04">
        <w:t xml:space="preserve"> del seu centre. </w:t>
      </w:r>
    </w:p>
    <w:p w:rsidR="009509F3" w:rsidRDefault="009509F3" w:rsidP="00745BBE"/>
    <w:tbl>
      <w:tblPr>
        <w:tblStyle w:val="Taulaambquadrcula"/>
        <w:tblW w:w="8642" w:type="dxa"/>
        <w:tblCellMar>
          <w:top w:w="57" w:type="dxa"/>
          <w:bottom w:w="57" w:type="dxa"/>
        </w:tblCellMar>
        <w:tblLook w:val="04A0" w:firstRow="1" w:lastRow="0" w:firstColumn="1" w:lastColumn="0" w:noHBand="0" w:noVBand="1"/>
      </w:tblPr>
      <w:tblGrid>
        <w:gridCol w:w="7508"/>
        <w:gridCol w:w="567"/>
        <w:gridCol w:w="567"/>
      </w:tblGrid>
      <w:tr w:rsidR="001474FC" w:rsidRPr="009509F3" w:rsidTr="001474FC">
        <w:tc>
          <w:tcPr>
            <w:tcW w:w="7508" w:type="dxa"/>
            <w:shd w:val="clear" w:color="auto" w:fill="D9D9D9" w:themeFill="background1" w:themeFillShade="D9"/>
            <w:vAlign w:val="center"/>
          </w:tcPr>
          <w:p w:rsidR="001474FC" w:rsidRPr="002A3DE5" w:rsidRDefault="001474FC" w:rsidP="009509F3">
            <w:pPr>
              <w:spacing w:before="0"/>
              <w:jc w:val="center"/>
              <w:rPr>
                <w:b/>
              </w:rPr>
            </w:pPr>
            <w:r w:rsidRPr="002A3DE5">
              <w:rPr>
                <w:b/>
              </w:rPr>
              <w:t>Pregunta</w:t>
            </w:r>
          </w:p>
        </w:tc>
        <w:tc>
          <w:tcPr>
            <w:tcW w:w="567" w:type="dxa"/>
            <w:shd w:val="clear" w:color="auto" w:fill="D9D9D9" w:themeFill="background1" w:themeFillShade="D9"/>
            <w:vAlign w:val="center"/>
          </w:tcPr>
          <w:p w:rsidR="001474FC" w:rsidRPr="002A3DE5" w:rsidRDefault="001474FC" w:rsidP="009509F3">
            <w:pPr>
              <w:spacing w:before="0"/>
              <w:jc w:val="center"/>
              <w:rPr>
                <w:b/>
              </w:rPr>
            </w:pPr>
            <w:r w:rsidRPr="002A3DE5">
              <w:rPr>
                <w:b/>
              </w:rPr>
              <w:t>sí</w:t>
            </w:r>
          </w:p>
        </w:tc>
        <w:tc>
          <w:tcPr>
            <w:tcW w:w="567" w:type="dxa"/>
            <w:shd w:val="clear" w:color="auto" w:fill="D9D9D9" w:themeFill="background1" w:themeFillShade="D9"/>
            <w:vAlign w:val="center"/>
          </w:tcPr>
          <w:p w:rsidR="001474FC" w:rsidRPr="002A3DE5" w:rsidRDefault="001474FC" w:rsidP="009509F3">
            <w:pPr>
              <w:spacing w:before="0"/>
              <w:jc w:val="center"/>
              <w:rPr>
                <w:b/>
              </w:rPr>
            </w:pPr>
            <w:r w:rsidRPr="002A3DE5">
              <w:rPr>
                <w:b/>
              </w:rPr>
              <w:t>no</w:t>
            </w:r>
          </w:p>
        </w:tc>
      </w:tr>
      <w:tr w:rsidR="001474FC" w:rsidTr="001474FC">
        <w:tc>
          <w:tcPr>
            <w:tcW w:w="7508" w:type="dxa"/>
            <w:vAlign w:val="center"/>
          </w:tcPr>
          <w:p w:rsidR="001474FC" w:rsidRPr="002A3DE5" w:rsidRDefault="001474FC" w:rsidP="009509F3">
            <w:pPr>
              <w:spacing w:before="0"/>
              <w:jc w:val="left"/>
            </w:pPr>
            <w:r w:rsidRPr="002A3DE5">
              <w:t xml:space="preserve">1. El projecte de recerca requereix la participació d’humans? </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1474FC" w:rsidP="009509F3">
            <w:pPr>
              <w:spacing w:before="0"/>
              <w:jc w:val="left"/>
            </w:pPr>
            <w:r w:rsidRPr="002A3DE5">
              <w:t>2. Els participants son persones que no poden donar el consentiment informat (inclosos els nens/ menors)?</w:t>
            </w:r>
            <w:r w:rsidR="00D327BE">
              <w:t xml:space="preserve"> </w:t>
            </w:r>
            <w:r w:rsidR="00D327BE" w:rsidRPr="002A3DE5">
              <w:t>Son persones vulnerables?</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3</w:t>
            </w:r>
            <w:r w:rsidR="001474FC" w:rsidRPr="002A3DE5">
              <w:t>. La recerca implica la recollida de mostres biològiques o tècniques invasives?</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4</w:t>
            </w:r>
            <w:r w:rsidR="001474FC" w:rsidRPr="002A3DE5">
              <w:t xml:space="preserve">. </w:t>
            </w:r>
            <w:r w:rsidR="006F703A" w:rsidRPr="006F703A">
              <w:t xml:space="preserve">La vostra </w:t>
            </w:r>
            <w:r w:rsidR="006F703A">
              <w:t>recerca</w:t>
            </w:r>
            <w:r w:rsidR="006F703A" w:rsidRPr="006F703A">
              <w:t xml:space="preserve"> implica l’ús de cèl·lules i teixits </w:t>
            </w:r>
            <w:r w:rsidR="008F4A5B">
              <w:t>embrionàries</w:t>
            </w:r>
            <w:r w:rsidR="006F703A" w:rsidRPr="006F703A">
              <w:t xml:space="preserve"> humans?</w:t>
            </w:r>
            <w:r w:rsidR="008F4A5B">
              <w:t>*</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5</w:t>
            </w:r>
            <w:r w:rsidR="001474FC" w:rsidRPr="002A3DE5">
              <w:t xml:space="preserve">. </w:t>
            </w:r>
            <w:r w:rsidR="006F703A" w:rsidRPr="002A3DE5">
              <w:t>El projecte de recerca inclou experimentació animal?</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6</w:t>
            </w:r>
            <w:r w:rsidR="001474FC" w:rsidRPr="002A3DE5">
              <w:t xml:space="preserve">. </w:t>
            </w:r>
            <w:r w:rsidR="006F703A" w:rsidRPr="002A3DE5">
              <w:t>És possible que el projecte de recerca exposi a qualsevol persona, sigui o no participant, a danys físics o psicològics?</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7</w:t>
            </w:r>
            <w:r w:rsidR="001474FC" w:rsidRPr="002A3DE5">
              <w:t xml:space="preserve">. </w:t>
            </w:r>
            <w:r w:rsidR="006F703A" w:rsidRPr="002A3DE5">
              <w:t>Tindreu accés a informació personal i</w:t>
            </w:r>
            <w:r w:rsidR="006F703A">
              <w:t>/</w:t>
            </w:r>
            <w:r w:rsidR="006F703A" w:rsidRPr="002A3DE5">
              <w:t>o dades que us permetin identificar persones o a informació corporativa o d’empresa confidencial?</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D327BE" w:rsidP="009509F3">
            <w:pPr>
              <w:spacing w:before="0"/>
              <w:jc w:val="left"/>
            </w:pPr>
            <w:r>
              <w:t>8</w:t>
            </w:r>
            <w:r w:rsidR="001474FC" w:rsidRPr="002A3DE5">
              <w:t xml:space="preserve">. </w:t>
            </w:r>
            <w:r w:rsidR="006F703A" w:rsidRPr="002A3DE5">
              <w:t>El projecte de recerca presenta un risc important per al medi ambient o la societat? La vostra recerca tracta d’espècies de fauna o flora en perill d’extinció o d’àrees protegides?</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8F4A5B" w:rsidTr="001474FC">
        <w:tc>
          <w:tcPr>
            <w:tcW w:w="7508" w:type="dxa"/>
            <w:vAlign w:val="center"/>
          </w:tcPr>
          <w:p w:rsidR="008F4A5B" w:rsidRDefault="008F4A5B" w:rsidP="005C7BFE">
            <w:pPr>
              <w:spacing w:before="0"/>
              <w:jc w:val="left"/>
            </w:pPr>
            <w:r>
              <w:t xml:space="preserve">9. </w:t>
            </w:r>
            <w:r w:rsidR="005C7BFE">
              <w:t>Aquesta activitat implica la desenvolupament, desplegament i/o ús de sistemes d’intel·ligència artificial?</w:t>
            </w:r>
          </w:p>
        </w:tc>
        <w:tc>
          <w:tcPr>
            <w:tcW w:w="567" w:type="dxa"/>
            <w:vAlign w:val="center"/>
          </w:tcPr>
          <w:p w:rsidR="008F4A5B" w:rsidRPr="002A3DE5" w:rsidRDefault="008F4A5B" w:rsidP="009509F3">
            <w:pPr>
              <w:spacing w:before="0"/>
              <w:jc w:val="center"/>
            </w:pPr>
          </w:p>
        </w:tc>
        <w:tc>
          <w:tcPr>
            <w:tcW w:w="567" w:type="dxa"/>
            <w:vAlign w:val="center"/>
          </w:tcPr>
          <w:p w:rsidR="008F4A5B" w:rsidRPr="002A3DE5" w:rsidRDefault="008F4A5B" w:rsidP="009509F3">
            <w:pPr>
              <w:spacing w:before="0"/>
              <w:jc w:val="center"/>
            </w:pPr>
          </w:p>
        </w:tc>
      </w:tr>
      <w:tr w:rsidR="001474FC" w:rsidTr="001474FC">
        <w:tc>
          <w:tcPr>
            <w:tcW w:w="7508" w:type="dxa"/>
            <w:vAlign w:val="center"/>
          </w:tcPr>
          <w:p w:rsidR="001474FC" w:rsidRPr="002A3DE5" w:rsidRDefault="006279C4" w:rsidP="009509F3">
            <w:pPr>
              <w:spacing w:before="0"/>
              <w:jc w:val="left"/>
            </w:pPr>
            <w:r>
              <w:t>10</w:t>
            </w:r>
            <w:r w:rsidR="001474FC" w:rsidRPr="002A3DE5">
              <w:t>. La recerca es fa en un altre país? La recerca realitzada en aquests països planteja possibles qüestions ètiques?</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1474FC" w:rsidP="009509F3">
            <w:pPr>
              <w:spacing w:before="0"/>
              <w:jc w:val="left"/>
            </w:pPr>
            <w:r w:rsidRPr="002A3DE5">
              <w:t>1</w:t>
            </w:r>
            <w:r w:rsidR="006279C4">
              <w:t>1</w:t>
            </w:r>
            <w:r w:rsidRPr="002A3DE5">
              <w:t xml:space="preserve">. La recerca i/o resultats poden tenir un ús dual, és a dir que poden tenir aplicacions militars o poden contribuir a la proliferació d’armes de destrucció massiva? </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1474FC" w:rsidTr="001474FC">
        <w:tc>
          <w:tcPr>
            <w:tcW w:w="7508" w:type="dxa"/>
            <w:vAlign w:val="center"/>
          </w:tcPr>
          <w:p w:rsidR="001474FC" w:rsidRPr="002A3DE5" w:rsidRDefault="001474FC" w:rsidP="009509F3">
            <w:pPr>
              <w:spacing w:before="0"/>
              <w:jc w:val="left"/>
            </w:pPr>
            <w:r w:rsidRPr="002A3DE5">
              <w:lastRenderedPageBreak/>
              <w:t>1</w:t>
            </w:r>
            <w:r w:rsidR="00515B26">
              <w:t>2</w:t>
            </w:r>
            <w:r w:rsidRPr="002A3DE5">
              <w:t xml:space="preserve">. La recerca té un potencial d’ús indegut dels resultats? </w:t>
            </w:r>
          </w:p>
        </w:tc>
        <w:tc>
          <w:tcPr>
            <w:tcW w:w="567" w:type="dxa"/>
            <w:vAlign w:val="center"/>
          </w:tcPr>
          <w:p w:rsidR="001474FC" w:rsidRPr="002A3DE5" w:rsidRDefault="001474FC" w:rsidP="009509F3">
            <w:pPr>
              <w:spacing w:before="0"/>
              <w:jc w:val="center"/>
            </w:pPr>
          </w:p>
        </w:tc>
        <w:tc>
          <w:tcPr>
            <w:tcW w:w="567" w:type="dxa"/>
            <w:vAlign w:val="center"/>
          </w:tcPr>
          <w:p w:rsidR="001474FC" w:rsidRPr="002A3DE5" w:rsidRDefault="001474FC" w:rsidP="009509F3">
            <w:pPr>
              <w:spacing w:before="0"/>
              <w:jc w:val="center"/>
            </w:pPr>
          </w:p>
        </w:tc>
      </w:tr>
      <w:tr w:rsidR="000A59A5" w:rsidTr="001474FC">
        <w:tc>
          <w:tcPr>
            <w:tcW w:w="7508" w:type="dxa"/>
            <w:vAlign w:val="center"/>
          </w:tcPr>
          <w:p w:rsidR="000A59A5" w:rsidRPr="002A3DE5" w:rsidRDefault="000A59A5" w:rsidP="009509F3">
            <w:pPr>
              <w:spacing w:before="0"/>
              <w:jc w:val="left"/>
            </w:pPr>
            <w:r>
              <w:t>1</w:t>
            </w:r>
            <w:r w:rsidR="00515B26">
              <w:t>3</w:t>
            </w:r>
            <w:r w:rsidRPr="002A3DE5">
              <w:t>. Hi ha algun problema ètic plantejat per aquest projecte de recerca que requereixi una revisió ètica addicional?</w:t>
            </w:r>
          </w:p>
        </w:tc>
        <w:tc>
          <w:tcPr>
            <w:tcW w:w="567" w:type="dxa"/>
            <w:vAlign w:val="center"/>
          </w:tcPr>
          <w:p w:rsidR="000A59A5" w:rsidRPr="002A3DE5" w:rsidRDefault="000A59A5" w:rsidP="009509F3">
            <w:pPr>
              <w:spacing w:before="0"/>
              <w:jc w:val="center"/>
            </w:pPr>
          </w:p>
        </w:tc>
        <w:tc>
          <w:tcPr>
            <w:tcW w:w="567" w:type="dxa"/>
            <w:vAlign w:val="center"/>
          </w:tcPr>
          <w:p w:rsidR="000A59A5" w:rsidRPr="002A3DE5" w:rsidRDefault="000A59A5" w:rsidP="009509F3">
            <w:pPr>
              <w:spacing w:before="0"/>
              <w:jc w:val="center"/>
            </w:pPr>
          </w:p>
        </w:tc>
      </w:tr>
    </w:tbl>
    <w:p w:rsidR="00636D04" w:rsidRDefault="00636D04" w:rsidP="00745BBE">
      <w:r>
        <w:t xml:space="preserve">Si heu marcat “Sí” a </w:t>
      </w:r>
      <w:r w:rsidR="00B91E8F">
        <w:t>alguna</w:t>
      </w:r>
      <w:r>
        <w:t xml:space="preserve"> de les preguntes anteriors, </w:t>
      </w:r>
      <w:r w:rsidRPr="00636D04">
        <w:t>llavors serà necessària alguna forma de revisió ètica</w:t>
      </w:r>
      <w:r>
        <w:t>. Podeu contactar amb la secret</w:t>
      </w:r>
      <w:r w:rsidR="00B91E8F">
        <w:t>à</w:t>
      </w:r>
      <w:r>
        <w:t>ri</w:t>
      </w:r>
      <w:r w:rsidR="00B91E8F">
        <w:t>a</w:t>
      </w:r>
      <w:r>
        <w:t xml:space="preserve"> del Comitè d’Ètica de la Recerca de la URL, la Sra. Ruth Babington a </w:t>
      </w:r>
      <w:hyperlink r:id="rId8" w:history="1">
        <w:r w:rsidRPr="008F136A">
          <w:rPr>
            <w:rStyle w:val="Enlla"/>
          </w:rPr>
          <w:t>rbabington@rectorat.url.edu</w:t>
        </w:r>
      </w:hyperlink>
      <w:r w:rsidR="00B91E8F">
        <w:t xml:space="preserve"> o els CER</w:t>
      </w:r>
      <w:r>
        <w:t xml:space="preserve"> dels vostres centres. </w:t>
      </w:r>
    </w:p>
    <w:p w:rsidR="00636D04" w:rsidRDefault="00636D04" w:rsidP="00745BBE">
      <w:r>
        <w:t>IMPORTANT: La recerca no hauria de començar abans d</w:t>
      </w:r>
      <w:r w:rsidR="00B91E8F">
        <w:t>e tenir l’aprovació del CER URL. Q</w:t>
      </w:r>
      <w:r>
        <w:t xml:space="preserve">ualsevol resultat obtingut sense l’aprovació podria perdre validesa. </w:t>
      </w:r>
    </w:p>
    <w:p w:rsidR="003130A3" w:rsidRDefault="008F4A5B" w:rsidP="008F4A5B">
      <w:r w:rsidRPr="008F4A5B">
        <w:t>*La recerca amb cèl·lules mares embrionàries o embrions humans està estrictament regulat per lleis nacionals, europeus i internacionals i només es po</w:t>
      </w:r>
      <w:r>
        <w:t>t fer</w:t>
      </w:r>
      <w:r w:rsidRPr="008F4A5B">
        <w:t xml:space="preserve"> en cases </w:t>
      </w:r>
      <w:r>
        <w:t xml:space="preserve">molt </w:t>
      </w:r>
      <w:r w:rsidRPr="008F4A5B">
        <w:t>excepcionals. La revisió de projectes que utilitzen aquest material no està a l’abast d’aquest CER URL.</w:t>
      </w:r>
    </w:p>
    <w:bookmarkEnd w:id="0"/>
    <w:p w:rsidR="003130A3" w:rsidRDefault="003130A3" w:rsidP="003130A3">
      <w:r>
        <w:br w:type="page"/>
      </w:r>
    </w:p>
    <w:p w:rsidR="008F4A5B" w:rsidRDefault="008F4A5B" w:rsidP="008F4A5B"/>
    <w:p w:rsidR="003130A3" w:rsidRPr="003130A3" w:rsidRDefault="003130A3" w:rsidP="003130A3">
      <w:pPr>
        <w:pStyle w:val="Ttol"/>
        <w:rPr>
          <w:lang w:val="es-ES"/>
        </w:rPr>
      </w:pPr>
      <w:r w:rsidRPr="003130A3">
        <w:rPr>
          <w:lang w:val="es-ES"/>
        </w:rPr>
        <w:t>Cuestionario</w:t>
      </w:r>
      <w:r w:rsidRPr="003130A3">
        <w:rPr>
          <w:lang w:val="es-ES"/>
        </w:rPr>
        <w:t xml:space="preserve">: </w:t>
      </w:r>
      <w:r>
        <w:rPr>
          <w:lang w:val="es-ES"/>
        </w:rPr>
        <w:t>¿CAL QUE MI PROYECTO DE INVESTIGACIÓN PASSE POR EL COMITÉ DE ÉTICA DE LA INVESTIGACIÓN DE LA URL?</w:t>
      </w:r>
    </w:p>
    <w:p w:rsidR="003130A3" w:rsidRDefault="003130A3" w:rsidP="003130A3">
      <w:pPr>
        <w:rPr>
          <w:lang w:val="es-ES"/>
        </w:rPr>
      </w:pPr>
      <w:r>
        <w:rPr>
          <w:lang w:val="es-ES"/>
        </w:rPr>
        <w:t>De acuerdo con el artículo 2 del Reglamento del Comité de Ética de la Investigación de la Universitat Ramon Llull</w:t>
      </w:r>
      <w:r w:rsidRPr="003130A3">
        <w:rPr>
          <w:rStyle w:val="Refernciadenotaapeudepgina"/>
          <w:lang w:val="es-ES"/>
        </w:rPr>
        <w:footnoteReference w:id="2"/>
      </w:r>
      <w:r w:rsidRPr="003130A3">
        <w:rPr>
          <w:lang w:val="es-ES"/>
        </w:rPr>
        <w:t xml:space="preserve">, </w:t>
      </w:r>
      <w:r>
        <w:rPr>
          <w:lang w:val="es-ES"/>
        </w:rPr>
        <w:t>es función del comité</w:t>
      </w:r>
      <w:r w:rsidRPr="003130A3">
        <w:rPr>
          <w:lang w:val="es-ES"/>
        </w:rPr>
        <w:t xml:space="preserve"> </w:t>
      </w:r>
      <w:r w:rsidRPr="003130A3">
        <w:rPr>
          <w:i/>
          <w:lang w:val="es-ES"/>
        </w:rPr>
        <w:t>“</w:t>
      </w:r>
      <w:r>
        <w:rPr>
          <w:i/>
          <w:lang w:val="es-ES"/>
        </w:rPr>
        <w:t>Emitir informes solicita</w:t>
      </w:r>
      <w:r w:rsidR="00820DB8">
        <w:rPr>
          <w:i/>
          <w:lang w:val="es-ES"/>
        </w:rPr>
        <w:t>dos por las diferentes instituciones federadas de la Universitat Ramon Llull (y los centros que estas gestionan), o directamente por el personal</w:t>
      </w:r>
      <w:r w:rsidRPr="003130A3">
        <w:rPr>
          <w:i/>
          <w:lang w:val="es-ES"/>
        </w:rPr>
        <w:t xml:space="preserve"> investigador o grup</w:t>
      </w:r>
      <w:r w:rsidR="00820DB8">
        <w:rPr>
          <w:i/>
          <w:lang w:val="es-ES"/>
        </w:rPr>
        <w:t>o</w:t>
      </w:r>
      <w:r w:rsidRPr="003130A3">
        <w:rPr>
          <w:i/>
          <w:lang w:val="es-ES"/>
        </w:rPr>
        <w:t xml:space="preserve">s de </w:t>
      </w:r>
      <w:r w:rsidR="00820DB8">
        <w:rPr>
          <w:i/>
          <w:lang w:val="es-ES"/>
        </w:rPr>
        <w:t>investigación</w:t>
      </w:r>
      <w:r w:rsidRPr="003130A3">
        <w:rPr>
          <w:i/>
          <w:lang w:val="es-ES"/>
        </w:rPr>
        <w:t>,</w:t>
      </w:r>
      <w:r w:rsidR="00820DB8">
        <w:rPr>
          <w:i/>
          <w:lang w:val="es-ES"/>
        </w:rPr>
        <w:t xml:space="preserve"> relacionados con proyectos de investigación que, por su contenido u objetivos</w:t>
      </w:r>
      <w:r w:rsidRPr="003130A3">
        <w:rPr>
          <w:i/>
          <w:lang w:val="es-ES"/>
        </w:rPr>
        <w:t xml:space="preserve">, </w:t>
      </w:r>
      <w:r w:rsidR="00820DB8">
        <w:rPr>
          <w:i/>
          <w:lang w:val="es-ES"/>
        </w:rPr>
        <w:t>se llevan a cabo con personas</w:t>
      </w:r>
      <w:r w:rsidRPr="003130A3">
        <w:rPr>
          <w:i/>
          <w:lang w:val="es-ES"/>
        </w:rPr>
        <w:t xml:space="preserve">, </w:t>
      </w:r>
      <w:r w:rsidR="00820DB8">
        <w:rPr>
          <w:i/>
          <w:lang w:val="es-ES"/>
        </w:rPr>
        <w:t xml:space="preserve">utilizando datos personales o muestras biológicas de origen humano, o utilizando agentes biológicos u organismos modificados genéticamente, o bien mediante experimentación animal y todo lo otro que requieren las convocatorias competitivas </w:t>
      </w:r>
      <w:r w:rsidRPr="003130A3">
        <w:rPr>
          <w:i/>
          <w:lang w:val="es-ES"/>
        </w:rPr>
        <w:t xml:space="preserve">(Plan Estatal de Investigación Científica y Técnica y de Innovación, </w:t>
      </w:r>
      <w:proofErr w:type="spellStart"/>
      <w:r w:rsidRPr="003130A3">
        <w:rPr>
          <w:i/>
          <w:lang w:val="es-ES"/>
        </w:rPr>
        <w:t>European</w:t>
      </w:r>
      <w:proofErr w:type="spellEnd"/>
      <w:r w:rsidRPr="003130A3">
        <w:rPr>
          <w:i/>
          <w:lang w:val="es-ES"/>
        </w:rPr>
        <w:t xml:space="preserve"> Framework </w:t>
      </w:r>
      <w:proofErr w:type="spellStart"/>
      <w:r w:rsidRPr="003130A3">
        <w:rPr>
          <w:i/>
          <w:lang w:val="es-ES"/>
        </w:rPr>
        <w:t>Programme</w:t>
      </w:r>
      <w:proofErr w:type="spellEnd"/>
      <w:r w:rsidRPr="003130A3">
        <w:rPr>
          <w:i/>
          <w:lang w:val="es-ES"/>
        </w:rPr>
        <w:t xml:space="preserve">, entre </w:t>
      </w:r>
      <w:r w:rsidR="00820DB8">
        <w:rPr>
          <w:i/>
          <w:lang w:val="es-ES"/>
        </w:rPr>
        <w:t>otras</w:t>
      </w:r>
      <w:r w:rsidRPr="003130A3">
        <w:rPr>
          <w:i/>
          <w:lang w:val="es-ES"/>
        </w:rPr>
        <w:t>)</w:t>
      </w:r>
      <w:r w:rsidRPr="003130A3">
        <w:rPr>
          <w:lang w:val="es-ES"/>
        </w:rPr>
        <w:t>”.</w:t>
      </w:r>
    </w:p>
    <w:p w:rsidR="00820DB8" w:rsidRPr="003130A3" w:rsidRDefault="00820DB8" w:rsidP="003130A3">
      <w:pPr>
        <w:rPr>
          <w:lang w:val="es-ES"/>
        </w:rPr>
      </w:pPr>
      <w:r>
        <w:rPr>
          <w:lang w:val="es-ES"/>
        </w:rPr>
        <w:t xml:space="preserve">El cuestionario siguiente pretende ayudar al personal investigador de la URL a valorar la necesidad que su proyecto de investigación sea evaluado por el Comité de Ética de la Investigación de la URL (CER URL) o por un Comité de Ética de la Investigación (CER) de su centro. </w:t>
      </w:r>
    </w:p>
    <w:p w:rsidR="003130A3" w:rsidRPr="003130A3" w:rsidRDefault="003130A3" w:rsidP="003130A3">
      <w:pPr>
        <w:rPr>
          <w:lang w:val="es-ES"/>
        </w:rPr>
      </w:pPr>
    </w:p>
    <w:tbl>
      <w:tblPr>
        <w:tblStyle w:val="Taulaambquadrcula"/>
        <w:tblW w:w="8642" w:type="dxa"/>
        <w:tblCellMar>
          <w:top w:w="57" w:type="dxa"/>
          <w:bottom w:w="57" w:type="dxa"/>
        </w:tblCellMar>
        <w:tblLook w:val="04A0" w:firstRow="1" w:lastRow="0" w:firstColumn="1" w:lastColumn="0" w:noHBand="0" w:noVBand="1"/>
      </w:tblPr>
      <w:tblGrid>
        <w:gridCol w:w="7508"/>
        <w:gridCol w:w="567"/>
        <w:gridCol w:w="567"/>
      </w:tblGrid>
      <w:tr w:rsidR="003130A3" w:rsidRPr="003130A3" w:rsidTr="00540968">
        <w:tc>
          <w:tcPr>
            <w:tcW w:w="7508" w:type="dxa"/>
            <w:shd w:val="clear" w:color="auto" w:fill="D9D9D9" w:themeFill="background1" w:themeFillShade="D9"/>
            <w:vAlign w:val="center"/>
          </w:tcPr>
          <w:p w:rsidR="003130A3" w:rsidRPr="003130A3" w:rsidRDefault="003130A3" w:rsidP="00540968">
            <w:pPr>
              <w:spacing w:before="0"/>
              <w:jc w:val="center"/>
              <w:rPr>
                <w:b/>
                <w:lang w:val="es-ES"/>
              </w:rPr>
            </w:pPr>
            <w:r w:rsidRPr="003130A3">
              <w:rPr>
                <w:b/>
                <w:lang w:val="es-ES"/>
              </w:rPr>
              <w:t>Pregunta</w:t>
            </w:r>
          </w:p>
        </w:tc>
        <w:tc>
          <w:tcPr>
            <w:tcW w:w="567" w:type="dxa"/>
            <w:shd w:val="clear" w:color="auto" w:fill="D9D9D9" w:themeFill="background1" w:themeFillShade="D9"/>
            <w:vAlign w:val="center"/>
          </w:tcPr>
          <w:p w:rsidR="003130A3" w:rsidRPr="003130A3" w:rsidRDefault="003130A3" w:rsidP="00540968">
            <w:pPr>
              <w:spacing w:before="0"/>
              <w:jc w:val="center"/>
              <w:rPr>
                <w:b/>
                <w:lang w:val="es-ES"/>
              </w:rPr>
            </w:pPr>
            <w:r w:rsidRPr="003130A3">
              <w:rPr>
                <w:b/>
                <w:lang w:val="es-ES"/>
              </w:rPr>
              <w:t>sí</w:t>
            </w:r>
          </w:p>
        </w:tc>
        <w:tc>
          <w:tcPr>
            <w:tcW w:w="567" w:type="dxa"/>
            <w:shd w:val="clear" w:color="auto" w:fill="D9D9D9" w:themeFill="background1" w:themeFillShade="D9"/>
            <w:vAlign w:val="center"/>
          </w:tcPr>
          <w:p w:rsidR="003130A3" w:rsidRPr="003130A3" w:rsidRDefault="003130A3" w:rsidP="00540968">
            <w:pPr>
              <w:spacing w:before="0"/>
              <w:jc w:val="center"/>
              <w:rPr>
                <w:b/>
                <w:lang w:val="es-ES"/>
              </w:rPr>
            </w:pPr>
            <w:r w:rsidRPr="003130A3">
              <w:rPr>
                <w:b/>
                <w:lang w:val="es-ES"/>
              </w:rPr>
              <w:t>no</w:t>
            </w: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1. </w:t>
            </w:r>
            <w:r w:rsidR="00820DB8">
              <w:rPr>
                <w:lang w:val="es-ES"/>
              </w:rPr>
              <w:t>¿</w:t>
            </w:r>
            <w:r w:rsidRPr="003130A3">
              <w:rPr>
                <w:lang w:val="es-ES"/>
              </w:rPr>
              <w:t xml:space="preserve">El </w:t>
            </w:r>
            <w:r w:rsidR="00820DB8">
              <w:rPr>
                <w:lang w:val="es-ES"/>
              </w:rPr>
              <w:t>proyecto de investigación requiere la participación de humanos?</w:t>
            </w:r>
            <w:r w:rsidRPr="003130A3">
              <w:rPr>
                <w:lang w:val="es-ES"/>
              </w:rPr>
              <w:t xml:space="preserve">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2. </w:t>
            </w:r>
            <w:r w:rsidR="00FB7A8E">
              <w:rPr>
                <w:lang w:val="es-ES"/>
              </w:rPr>
              <w:t xml:space="preserve">¿Los participantes son personas que no pueden dar su consentimiento informado (incluyendo los niños/ menores)? ¿Son personas vulnerables?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3.</w:t>
            </w:r>
            <w:r w:rsidR="00FB7A8E">
              <w:rPr>
                <w:lang w:val="es-ES"/>
              </w:rPr>
              <w:t xml:space="preserve"> ¿La investigación implica la recogida de muestras biológicas o técnicas invasivas?</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4. </w:t>
            </w:r>
            <w:r w:rsidR="00FB7A8E">
              <w:rPr>
                <w:lang w:val="es-ES"/>
              </w:rPr>
              <w:t>¿Su investigación implica el uso de células o tejidos embrionarias humanos?</w:t>
            </w:r>
            <w:r w:rsidR="00FB7A8E" w:rsidRPr="003130A3">
              <w:rPr>
                <w:lang w:val="es-ES"/>
              </w:rPr>
              <w:t xml:space="preserve">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5. </w:t>
            </w:r>
            <w:r w:rsidR="00FB7A8E">
              <w:rPr>
                <w:lang w:val="es-ES"/>
              </w:rPr>
              <w:t xml:space="preserve">¿El proyecto de investigación incluye experimentación animal?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6. </w:t>
            </w:r>
            <w:r w:rsidR="00FB7A8E">
              <w:rPr>
                <w:lang w:val="es-ES"/>
              </w:rPr>
              <w:t xml:space="preserve">¿Es posible que el proyecto de investigación exponga a cualquier persona, sea o no participante, a daños físicos o psicológicos?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FB7A8E">
            <w:pPr>
              <w:spacing w:before="0"/>
              <w:rPr>
                <w:lang w:val="es-ES"/>
              </w:rPr>
            </w:pPr>
            <w:r w:rsidRPr="003130A3">
              <w:rPr>
                <w:lang w:val="es-ES"/>
              </w:rPr>
              <w:t xml:space="preserve">7. </w:t>
            </w:r>
            <w:r w:rsidR="00FB7A8E">
              <w:rPr>
                <w:lang w:val="es-ES"/>
              </w:rPr>
              <w:t xml:space="preserve">¿Tendrán acceso a información personal y/o datos que os permiten identificar personas o a información corporativa o de empresa confidencial?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t xml:space="preserve">8. </w:t>
            </w:r>
            <w:r w:rsidR="00FB7A8E">
              <w:rPr>
                <w:lang w:val="es-ES"/>
              </w:rPr>
              <w:t xml:space="preserve">El proyecto de investigación presenta un riesgo importante por el medio ambiente o la sociedad? ¿Su investigación trata de especias de fauna o flora en peligro de extinción o de áreas protegidas?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t xml:space="preserve">9. </w:t>
            </w:r>
            <w:r w:rsidR="00FB7A8E">
              <w:rPr>
                <w:lang w:val="es-ES"/>
              </w:rPr>
              <w:t xml:space="preserve">¿Esta actividad implica el desarrollo, despliegue y/o uso de sistemas de inteligencia artificial?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t>10.</w:t>
            </w:r>
            <w:r w:rsidR="00FB7A8E">
              <w:rPr>
                <w:lang w:val="es-ES"/>
              </w:rPr>
              <w:t xml:space="preserve"> ¿La investigación se hace en otro país? ¿La investigación es estos países plantea posibles cuestiones </w:t>
            </w:r>
            <w:r w:rsidR="00474394">
              <w:rPr>
                <w:lang w:val="es-ES"/>
              </w:rPr>
              <w:t xml:space="preserve">éticas?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lastRenderedPageBreak/>
              <w:t xml:space="preserve">11. </w:t>
            </w:r>
            <w:r w:rsidR="00C4087C">
              <w:rPr>
                <w:lang w:val="es-ES"/>
              </w:rPr>
              <w:t xml:space="preserve">¿La investigación y/o resultados poden tener un uso dual, es a decir que pueden tener aplicaciones militares o pueden contribuir a la proliferación de armas de destrucción masiva? </w:t>
            </w:r>
            <w:r w:rsidRPr="003130A3">
              <w:rPr>
                <w:lang w:val="es-ES"/>
              </w:rPr>
              <w:t xml:space="preserve">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t xml:space="preserve">12. </w:t>
            </w:r>
            <w:r w:rsidR="00C4087C">
              <w:rPr>
                <w:lang w:val="es-ES"/>
              </w:rPr>
              <w:t xml:space="preserve">¿La investigación tiene un potencial de uso indebido de los resultados? </w:t>
            </w:r>
            <w:r w:rsidRPr="003130A3">
              <w:rPr>
                <w:lang w:val="es-ES"/>
              </w:rPr>
              <w:t xml:space="preserve">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r w:rsidR="003130A3" w:rsidRPr="003130A3" w:rsidTr="00540968">
        <w:tc>
          <w:tcPr>
            <w:tcW w:w="7508" w:type="dxa"/>
            <w:vAlign w:val="center"/>
          </w:tcPr>
          <w:p w:rsidR="003130A3" w:rsidRPr="003130A3" w:rsidRDefault="003130A3" w:rsidP="00540968">
            <w:pPr>
              <w:spacing w:before="0"/>
              <w:jc w:val="left"/>
              <w:rPr>
                <w:lang w:val="es-ES"/>
              </w:rPr>
            </w:pPr>
            <w:r w:rsidRPr="003130A3">
              <w:rPr>
                <w:lang w:val="es-ES"/>
              </w:rPr>
              <w:t xml:space="preserve">13. </w:t>
            </w:r>
            <w:r w:rsidR="00C4087C">
              <w:rPr>
                <w:lang w:val="es-ES"/>
              </w:rPr>
              <w:t xml:space="preserve">¿Hay algún problema ético planteado por este proyecto de investigación que requiere una revisión ética adicional? </w:t>
            </w:r>
          </w:p>
        </w:tc>
        <w:tc>
          <w:tcPr>
            <w:tcW w:w="567" w:type="dxa"/>
            <w:vAlign w:val="center"/>
          </w:tcPr>
          <w:p w:rsidR="003130A3" w:rsidRPr="003130A3" w:rsidRDefault="003130A3" w:rsidP="00540968">
            <w:pPr>
              <w:spacing w:before="0"/>
              <w:jc w:val="center"/>
              <w:rPr>
                <w:lang w:val="es-ES"/>
              </w:rPr>
            </w:pPr>
          </w:p>
        </w:tc>
        <w:tc>
          <w:tcPr>
            <w:tcW w:w="567" w:type="dxa"/>
            <w:vAlign w:val="center"/>
          </w:tcPr>
          <w:p w:rsidR="003130A3" w:rsidRPr="003130A3" w:rsidRDefault="003130A3" w:rsidP="00540968">
            <w:pPr>
              <w:spacing w:before="0"/>
              <w:jc w:val="center"/>
              <w:rPr>
                <w:lang w:val="es-ES"/>
              </w:rPr>
            </w:pPr>
          </w:p>
        </w:tc>
      </w:tr>
    </w:tbl>
    <w:p w:rsidR="00C4087C" w:rsidRDefault="00C4087C" w:rsidP="003130A3">
      <w:pPr>
        <w:rPr>
          <w:lang w:val="es-ES"/>
        </w:rPr>
      </w:pPr>
      <w:r>
        <w:rPr>
          <w:lang w:val="es-ES"/>
        </w:rPr>
        <w:t xml:space="preserve">Si habéis marcada “Sí” a alguna de las preguntas anteriores, será necesaria alguna forma de revisión ética. Podéis contactar con la secretaria del Comité de Ética de la Investigación de la URL, Sra. Ruth Babington a </w:t>
      </w:r>
      <w:hyperlink r:id="rId9" w:history="1">
        <w:r w:rsidRPr="00782583">
          <w:rPr>
            <w:rStyle w:val="Enlla"/>
            <w:lang w:val="es-ES"/>
          </w:rPr>
          <w:t>rbabington@rectorat.url.edu</w:t>
        </w:r>
      </w:hyperlink>
      <w:r>
        <w:rPr>
          <w:lang w:val="es-ES"/>
        </w:rPr>
        <w:t xml:space="preserve"> o los CER de vuestros centros. </w:t>
      </w:r>
    </w:p>
    <w:p w:rsidR="00C4087C" w:rsidRDefault="003130A3" w:rsidP="003130A3">
      <w:pPr>
        <w:rPr>
          <w:lang w:val="es-ES"/>
        </w:rPr>
      </w:pPr>
      <w:r w:rsidRPr="003130A3">
        <w:rPr>
          <w:lang w:val="es-ES"/>
        </w:rPr>
        <w:t>IMPORTANT</w:t>
      </w:r>
      <w:r w:rsidR="00C4087C">
        <w:rPr>
          <w:lang w:val="es-ES"/>
        </w:rPr>
        <w:t>E</w:t>
      </w:r>
      <w:r w:rsidRPr="003130A3">
        <w:rPr>
          <w:lang w:val="es-ES"/>
        </w:rPr>
        <w:t xml:space="preserve">: </w:t>
      </w:r>
      <w:r w:rsidR="00C4087C">
        <w:rPr>
          <w:lang w:val="es-ES"/>
        </w:rPr>
        <w:t xml:space="preserve">La investigación no debe empezar antes de tener la aprobación del CER URL. Cualquier resultado obtenido sin aprobación podría perder validez. </w:t>
      </w:r>
    </w:p>
    <w:p w:rsidR="003130A3" w:rsidRPr="003130A3" w:rsidRDefault="00C4087C" w:rsidP="003130A3">
      <w:pPr>
        <w:rPr>
          <w:lang w:val="es-ES"/>
        </w:rPr>
      </w:pPr>
      <w:r>
        <w:rPr>
          <w:lang w:val="es-ES"/>
        </w:rPr>
        <w:t xml:space="preserve">*La investigación con células madres embrionarias o embriones humanos esta estrictamente regulada por leyes nacionales, europeas e internacionales y solo se puede hacer en casos excepcionales. La revisión de proyectos que usen este material no esta al alcance de este CER URL. </w:t>
      </w:r>
      <w:r w:rsidR="003130A3" w:rsidRPr="003130A3">
        <w:rPr>
          <w:lang w:val="es-ES"/>
        </w:rPr>
        <w:t xml:space="preserve"> </w:t>
      </w:r>
    </w:p>
    <w:p w:rsidR="00AB19ED" w:rsidRDefault="00AB19ED">
      <w:pPr>
        <w:spacing w:before="0" w:after="200"/>
        <w:jc w:val="left"/>
      </w:pPr>
      <w:r>
        <w:br w:type="page"/>
      </w:r>
    </w:p>
    <w:p w:rsidR="00AB19ED" w:rsidRPr="004A6B2A" w:rsidRDefault="004A6B2A" w:rsidP="00AB19ED">
      <w:pPr>
        <w:pStyle w:val="Ttol"/>
      </w:pPr>
      <w:r w:rsidRPr="004A6B2A">
        <w:lastRenderedPageBreak/>
        <w:t>prequestionnaire</w:t>
      </w:r>
      <w:r w:rsidR="00AB19ED" w:rsidRPr="004A6B2A">
        <w:t>:</w:t>
      </w:r>
      <w:r w:rsidRPr="004A6B2A">
        <w:t xml:space="preserve"> do i need to present my research project to the research ethics committee </w:t>
      </w:r>
      <w:r>
        <w:t>of the url?</w:t>
      </w:r>
    </w:p>
    <w:p w:rsidR="004A6B2A" w:rsidRDefault="004A6B2A" w:rsidP="00AB19ED">
      <w:pPr>
        <w:rPr>
          <w:i/>
          <w:lang w:val="en-IE"/>
        </w:rPr>
      </w:pPr>
      <w:r w:rsidRPr="004A6B2A">
        <w:rPr>
          <w:lang w:val="en-IE"/>
        </w:rPr>
        <w:t>According to Article 2 of the Regulation of the Research Ethics Committee of the Ramon Llull University</w:t>
      </w:r>
      <w:r w:rsidR="00AB19ED" w:rsidRPr="004A6B2A">
        <w:rPr>
          <w:rStyle w:val="Refernciadenotaapeudepgina"/>
          <w:lang w:val="en-IE"/>
        </w:rPr>
        <w:footnoteReference w:id="3"/>
      </w:r>
      <w:r w:rsidR="00AB19ED" w:rsidRPr="004A6B2A">
        <w:rPr>
          <w:lang w:val="en-IE"/>
        </w:rPr>
        <w:t xml:space="preserve">, </w:t>
      </w:r>
      <w:r w:rsidRPr="004A6B2A">
        <w:rPr>
          <w:lang w:val="en-IE"/>
        </w:rPr>
        <w:t>it is the function of the committee</w:t>
      </w:r>
      <w:r w:rsidR="00AB19ED" w:rsidRPr="004A6B2A">
        <w:rPr>
          <w:lang w:val="en-IE"/>
        </w:rPr>
        <w:t xml:space="preserve"> </w:t>
      </w:r>
      <w:r w:rsidR="00AB19ED" w:rsidRPr="004A6B2A">
        <w:rPr>
          <w:i/>
          <w:lang w:val="en-IE"/>
        </w:rPr>
        <w:t>“</w:t>
      </w:r>
      <w:r w:rsidRPr="004A6B2A">
        <w:rPr>
          <w:i/>
          <w:lang w:val="en-IE"/>
        </w:rPr>
        <w:t xml:space="preserve">Issue reports requested by the different federated institutions of the Ramon Llull University (and the centres that they administer), o directly for the </w:t>
      </w:r>
      <w:r>
        <w:rPr>
          <w:i/>
          <w:lang w:val="en-IE"/>
        </w:rPr>
        <w:t>r</w:t>
      </w:r>
      <w:r w:rsidRPr="004A6B2A">
        <w:rPr>
          <w:i/>
          <w:lang w:val="en-IE"/>
        </w:rPr>
        <w:t xml:space="preserve">esearch personnel or </w:t>
      </w:r>
      <w:r>
        <w:rPr>
          <w:i/>
          <w:lang w:val="en-IE"/>
        </w:rPr>
        <w:t>r</w:t>
      </w:r>
      <w:r w:rsidRPr="004A6B2A">
        <w:rPr>
          <w:i/>
          <w:lang w:val="en-IE"/>
        </w:rPr>
        <w:t xml:space="preserve">esearch groups, </w:t>
      </w:r>
      <w:r>
        <w:rPr>
          <w:i/>
          <w:lang w:val="en-IE"/>
        </w:rPr>
        <w:t xml:space="preserve">related to research projects that due to their content and objectives are carried out with people, personal data, or human biological samples or use biological agents or genetically modified organisms or animal experimentation </w:t>
      </w:r>
      <w:r w:rsidR="003D030A">
        <w:rPr>
          <w:i/>
          <w:lang w:val="en-IE"/>
        </w:rPr>
        <w:t xml:space="preserve">and all that is required of the competitive calls (State Plan for Scientific, Technological and Innovative Research, European Framework Programme, among other)”. </w:t>
      </w:r>
    </w:p>
    <w:p w:rsidR="003D030A" w:rsidRPr="003D030A" w:rsidRDefault="003D030A" w:rsidP="00AB19ED">
      <w:pPr>
        <w:rPr>
          <w:lang w:val="en-IE"/>
        </w:rPr>
      </w:pPr>
      <w:r>
        <w:rPr>
          <w:lang w:val="en-IE"/>
        </w:rPr>
        <w:t xml:space="preserve">The following prequestionnaire should help URL research personnel to determine the necessity for an evaluation by the Research Ethics Committee of the URL o by a Research Ethic Committee at their centre. </w:t>
      </w:r>
    </w:p>
    <w:p w:rsidR="00AB19ED" w:rsidRPr="003D030A" w:rsidRDefault="00AB19ED" w:rsidP="00AB19ED">
      <w:pPr>
        <w:rPr>
          <w:lang w:val="es-ES"/>
        </w:rPr>
      </w:pPr>
    </w:p>
    <w:tbl>
      <w:tblPr>
        <w:tblStyle w:val="Taulaambquadrcula"/>
        <w:tblW w:w="8642" w:type="dxa"/>
        <w:tblCellMar>
          <w:top w:w="57" w:type="dxa"/>
          <w:bottom w:w="57" w:type="dxa"/>
        </w:tblCellMar>
        <w:tblLook w:val="04A0" w:firstRow="1" w:lastRow="0" w:firstColumn="1" w:lastColumn="0" w:noHBand="0" w:noVBand="1"/>
      </w:tblPr>
      <w:tblGrid>
        <w:gridCol w:w="7467"/>
        <w:gridCol w:w="608"/>
        <w:gridCol w:w="567"/>
      </w:tblGrid>
      <w:tr w:rsidR="00AB19ED" w:rsidRPr="004A6B2A" w:rsidTr="00540968">
        <w:tc>
          <w:tcPr>
            <w:tcW w:w="7508" w:type="dxa"/>
            <w:shd w:val="clear" w:color="auto" w:fill="D9D9D9" w:themeFill="background1" w:themeFillShade="D9"/>
            <w:vAlign w:val="center"/>
          </w:tcPr>
          <w:p w:rsidR="00AB19ED" w:rsidRPr="004A6B2A" w:rsidRDefault="003D030A" w:rsidP="00540968">
            <w:pPr>
              <w:spacing w:before="0"/>
              <w:jc w:val="center"/>
              <w:rPr>
                <w:b/>
                <w:lang w:val="en-IE"/>
              </w:rPr>
            </w:pPr>
            <w:r>
              <w:rPr>
                <w:b/>
                <w:lang w:val="en-IE"/>
              </w:rPr>
              <w:t>Question</w:t>
            </w:r>
          </w:p>
        </w:tc>
        <w:tc>
          <w:tcPr>
            <w:tcW w:w="567" w:type="dxa"/>
            <w:shd w:val="clear" w:color="auto" w:fill="D9D9D9" w:themeFill="background1" w:themeFillShade="D9"/>
            <w:vAlign w:val="center"/>
          </w:tcPr>
          <w:p w:rsidR="00AB19ED" w:rsidRPr="004A6B2A" w:rsidRDefault="003D030A" w:rsidP="00540968">
            <w:pPr>
              <w:spacing w:before="0"/>
              <w:jc w:val="center"/>
              <w:rPr>
                <w:b/>
                <w:lang w:val="en-IE"/>
              </w:rPr>
            </w:pPr>
            <w:r>
              <w:rPr>
                <w:b/>
                <w:lang w:val="en-IE"/>
              </w:rPr>
              <w:t>Yes</w:t>
            </w:r>
          </w:p>
        </w:tc>
        <w:tc>
          <w:tcPr>
            <w:tcW w:w="567" w:type="dxa"/>
            <w:shd w:val="clear" w:color="auto" w:fill="D9D9D9" w:themeFill="background1" w:themeFillShade="D9"/>
            <w:vAlign w:val="center"/>
          </w:tcPr>
          <w:p w:rsidR="00AB19ED" w:rsidRPr="004A6B2A" w:rsidRDefault="003D030A" w:rsidP="00540968">
            <w:pPr>
              <w:spacing w:before="0"/>
              <w:jc w:val="center"/>
              <w:rPr>
                <w:b/>
                <w:lang w:val="en-IE"/>
              </w:rPr>
            </w:pPr>
            <w:r>
              <w:rPr>
                <w:b/>
                <w:lang w:val="en-IE"/>
              </w:rPr>
              <w:t>N</w:t>
            </w:r>
            <w:r w:rsidR="00AB19ED" w:rsidRPr="004A6B2A">
              <w:rPr>
                <w:b/>
                <w:lang w:val="en-IE"/>
              </w:rPr>
              <w:t>o</w:t>
            </w: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1. </w:t>
            </w:r>
            <w:r w:rsidR="003D030A">
              <w:rPr>
                <w:lang w:val="en-IE"/>
              </w:rPr>
              <w:t xml:space="preserve">Does this project require human participation?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3D030A" w:rsidRDefault="00AB19ED" w:rsidP="00AA3DB2">
            <w:pPr>
              <w:spacing w:before="0"/>
              <w:rPr>
                <w:lang w:val="en-IE"/>
              </w:rPr>
            </w:pPr>
            <w:r w:rsidRPr="003D030A">
              <w:rPr>
                <w:lang w:val="en-IE"/>
              </w:rPr>
              <w:t xml:space="preserve">2. </w:t>
            </w:r>
            <w:r w:rsidR="003D030A">
              <w:rPr>
                <w:lang w:val="en-IE"/>
              </w:rPr>
              <w:t>Are the</w:t>
            </w:r>
            <w:r w:rsidR="003D030A" w:rsidRPr="003D030A">
              <w:rPr>
                <w:lang w:val="en-IE"/>
              </w:rPr>
              <w:t xml:space="preserve"> participants people who can’t give informed consent (including children/ minors)? Are they vulnerable people?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3D030A" w:rsidTr="00540968">
        <w:tc>
          <w:tcPr>
            <w:tcW w:w="7508" w:type="dxa"/>
            <w:vAlign w:val="center"/>
          </w:tcPr>
          <w:p w:rsidR="00AB19ED" w:rsidRPr="003D030A" w:rsidRDefault="00AB19ED" w:rsidP="00AA3DB2">
            <w:pPr>
              <w:spacing w:before="0"/>
              <w:rPr>
                <w:lang w:val="es-ES"/>
              </w:rPr>
            </w:pPr>
            <w:r w:rsidRPr="004A6B2A">
              <w:rPr>
                <w:lang w:val="en-IE"/>
              </w:rPr>
              <w:t xml:space="preserve">3. </w:t>
            </w:r>
            <w:r w:rsidR="003D030A">
              <w:rPr>
                <w:lang w:val="en-IE"/>
              </w:rPr>
              <w:t xml:space="preserve">Does the research require the collection of biological samples or invasive techniques? </w:t>
            </w:r>
          </w:p>
        </w:tc>
        <w:tc>
          <w:tcPr>
            <w:tcW w:w="567" w:type="dxa"/>
            <w:vAlign w:val="center"/>
          </w:tcPr>
          <w:p w:rsidR="00AB19ED" w:rsidRPr="003D030A" w:rsidRDefault="00AB19ED" w:rsidP="00540968">
            <w:pPr>
              <w:spacing w:before="0"/>
              <w:jc w:val="center"/>
              <w:rPr>
                <w:lang w:val="es-ES"/>
              </w:rPr>
            </w:pPr>
          </w:p>
        </w:tc>
        <w:tc>
          <w:tcPr>
            <w:tcW w:w="567" w:type="dxa"/>
            <w:vAlign w:val="center"/>
          </w:tcPr>
          <w:p w:rsidR="00AB19ED" w:rsidRPr="003D030A" w:rsidRDefault="00AB19ED" w:rsidP="00540968">
            <w:pPr>
              <w:spacing w:before="0"/>
              <w:jc w:val="center"/>
              <w:rPr>
                <w:lang w:val="es-ES"/>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4. </w:t>
            </w:r>
            <w:r w:rsidR="003D030A">
              <w:rPr>
                <w:lang w:val="en-IE"/>
              </w:rPr>
              <w:t>Does your research require the use of human embryonic cells or tissues?</w:t>
            </w:r>
            <w:r w:rsidRPr="004A6B2A">
              <w:rPr>
                <w:lang w:val="en-IE"/>
              </w:rPr>
              <w:t>*</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5. </w:t>
            </w:r>
            <w:r w:rsidR="003D030A">
              <w:rPr>
                <w:lang w:val="en-IE"/>
              </w:rPr>
              <w:t xml:space="preserve">Is there animal experimentation?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6. </w:t>
            </w:r>
            <w:r w:rsidR="003D030A">
              <w:rPr>
                <w:lang w:val="en-IE"/>
              </w:rPr>
              <w:t xml:space="preserve">Could the research project expose anybody, whether participant or not, to any physical or psychological harm?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7. </w:t>
            </w:r>
            <w:r w:rsidR="003D030A">
              <w:rPr>
                <w:lang w:val="en-IE"/>
              </w:rPr>
              <w:t>Will you have access to personal information and data that could be used to identify persons or to confidential corporate information?</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8. </w:t>
            </w:r>
            <w:r w:rsidR="003D030A">
              <w:rPr>
                <w:lang w:val="en-IE"/>
              </w:rPr>
              <w:t>Does the project present a significa</w:t>
            </w:r>
            <w:r w:rsidR="00AA3DB2">
              <w:rPr>
                <w:lang w:val="en-IE"/>
              </w:rPr>
              <w:t>n</w:t>
            </w:r>
            <w:r w:rsidR="003D030A">
              <w:rPr>
                <w:lang w:val="en-IE"/>
              </w:rPr>
              <w:t xml:space="preserve">t risk for the environment or for society? </w:t>
            </w:r>
            <w:r w:rsidR="003D030A" w:rsidRPr="003D030A">
              <w:rPr>
                <w:lang w:val="en-IE"/>
              </w:rPr>
              <w:t>Does you</w:t>
            </w:r>
            <w:r w:rsidR="00AA3DB2">
              <w:rPr>
                <w:lang w:val="en-IE"/>
              </w:rPr>
              <w:t>r</w:t>
            </w:r>
            <w:r w:rsidR="003D030A" w:rsidRPr="003D030A">
              <w:rPr>
                <w:lang w:val="en-IE"/>
              </w:rPr>
              <w:t xml:space="preserve"> </w:t>
            </w:r>
            <w:r w:rsidR="00AA3DB2">
              <w:rPr>
                <w:lang w:val="en-IE"/>
              </w:rPr>
              <w:t>r</w:t>
            </w:r>
            <w:r w:rsidR="003D030A" w:rsidRPr="003D030A">
              <w:rPr>
                <w:lang w:val="en-IE"/>
              </w:rPr>
              <w:t xml:space="preserve">esearch involve species of flora or fauna that are at risk of </w:t>
            </w:r>
            <w:r w:rsidR="00AA3DB2" w:rsidRPr="003D030A">
              <w:rPr>
                <w:lang w:val="en-IE"/>
              </w:rPr>
              <w:t>extinction</w:t>
            </w:r>
            <w:r w:rsidR="003D030A" w:rsidRPr="003D030A">
              <w:rPr>
                <w:lang w:val="en-IE"/>
              </w:rPr>
              <w:t xml:space="preserve"> or protecte</w:t>
            </w:r>
            <w:r w:rsidR="003D030A">
              <w:rPr>
                <w:lang w:val="en-IE"/>
              </w:rPr>
              <w:t xml:space="preserve">d areas?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9. </w:t>
            </w:r>
            <w:r w:rsidR="00AA3DB2">
              <w:rPr>
                <w:lang w:val="en-IE"/>
              </w:rPr>
              <w:t xml:space="preserve">Does this activity involve the development, deployment and/or the use of Artificial Intelligence systems?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10. </w:t>
            </w:r>
            <w:r w:rsidR="00AA3DB2">
              <w:rPr>
                <w:lang w:val="en-IE"/>
              </w:rPr>
              <w:t xml:space="preserve">Will the research be carried out in another country? </w:t>
            </w:r>
            <w:r w:rsidR="00AA3DB2" w:rsidRPr="00AA3DB2">
              <w:rPr>
                <w:lang w:val="en-IE"/>
              </w:rPr>
              <w:t>Does research in those countries pose po</w:t>
            </w:r>
            <w:r w:rsidR="00AA3DB2">
              <w:rPr>
                <w:lang w:val="en-IE"/>
              </w:rPr>
              <w:t>s</w:t>
            </w:r>
            <w:r w:rsidR="00AA3DB2" w:rsidRPr="00AA3DB2">
              <w:rPr>
                <w:lang w:val="en-IE"/>
              </w:rPr>
              <w:t>sible ethical questions?</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AA3DB2">
            <w:pPr>
              <w:spacing w:before="0"/>
              <w:rPr>
                <w:lang w:val="en-IE"/>
              </w:rPr>
            </w:pPr>
            <w:r w:rsidRPr="004A6B2A">
              <w:rPr>
                <w:lang w:val="en-IE"/>
              </w:rPr>
              <w:t xml:space="preserve">11. </w:t>
            </w:r>
            <w:r w:rsidR="00AA3DB2">
              <w:rPr>
                <w:lang w:val="en-IE"/>
              </w:rPr>
              <w:t xml:space="preserve">Could the research and/or results have a dual use, i.e. could they be applied for military use or could they result in the proliferation of weapons of mass destruction?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540968">
            <w:pPr>
              <w:spacing w:before="0"/>
              <w:jc w:val="left"/>
              <w:rPr>
                <w:lang w:val="en-IE"/>
              </w:rPr>
            </w:pPr>
            <w:r w:rsidRPr="004A6B2A">
              <w:rPr>
                <w:lang w:val="en-IE"/>
              </w:rPr>
              <w:lastRenderedPageBreak/>
              <w:t xml:space="preserve">12. </w:t>
            </w:r>
            <w:r w:rsidR="00AA3DB2">
              <w:rPr>
                <w:lang w:val="en-IE"/>
              </w:rPr>
              <w:t xml:space="preserve">Could there be a potential misuse of the results?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r w:rsidR="00AB19ED" w:rsidRPr="004A6B2A" w:rsidTr="00540968">
        <w:tc>
          <w:tcPr>
            <w:tcW w:w="7508" w:type="dxa"/>
            <w:vAlign w:val="center"/>
          </w:tcPr>
          <w:p w:rsidR="00AB19ED" w:rsidRPr="004A6B2A" w:rsidRDefault="00AB19ED" w:rsidP="00161C89">
            <w:pPr>
              <w:spacing w:before="0"/>
              <w:jc w:val="left"/>
              <w:rPr>
                <w:lang w:val="en-IE"/>
              </w:rPr>
            </w:pPr>
            <w:r w:rsidRPr="004A6B2A">
              <w:rPr>
                <w:lang w:val="en-IE"/>
              </w:rPr>
              <w:t xml:space="preserve">13. </w:t>
            </w:r>
            <w:r w:rsidR="00161C89">
              <w:rPr>
                <w:lang w:val="en-IE"/>
              </w:rPr>
              <w:t xml:space="preserve">Is there any ethical question in this research project that requires an additional ethical revision? </w:t>
            </w:r>
            <w:r w:rsidRPr="004A6B2A">
              <w:rPr>
                <w:lang w:val="en-IE"/>
              </w:rPr>
              <w:t xml:space="preserve"> </w:t>
            </w:r>
          </w:p>
        </w:tc>
        <w:tc>
          <w:tcPr>
            <w:tcW w:w="567" w:type="dxa"/>
            <w:vAlign w:val="center"/>
          </w:tcPr>
          <w:p w:rsidR="00AB19ED" w:rsidRPr="004A6B2A" w:rsidRDefault="00AB19ED" w:rsidP="00540968">
            <w:pPr>
              <w:spacing w:before="0"/>
              <w:jc w:val="center"/>
              <w:rPr>
                <w:lang w:val="en-IE"/>
              </w:rPr>
            </w:pPr>
          </w:p>
        </w:tc>
        <w:tc>
          <w:tcPr>
            <w:tcW w:w="567" w:type="dxa"/>
            <w:vAlign w:val="center"/>
          </w:tcPr>
          <w:p w:rsidR="00AB19ED" w:rsidRPr="004A6B2A" w:rsidRDefault="00AB19ED" w:rsidP="00540968">
            <w:pPr>
              <w:spacing w:before="0"/>
              <w:jc w:val="center"/>
              <w:rPr>
                <w:lang w:val="en-IE"/>
              </w:rPr>
            </w:pPr>
          </w:p>
        </w:tc>
      </w:tr>
    </w:tbl>
    <w:p w:rsidR="00486DE0" w:rsidRDefault="00486DE0" w:rsidP="00AB19ED">
      <w:pPr>
        <w:rPr>
          <w:lang w:val="en-IE"/>
        </w:rPr>
      </w:pPr>
      <w:r>
        <w:rPr>
          <w:lang w:val="en-IE"/>
        </w:rPr>
        <w:t xml:space="preserve">If you marked “Yes” for any of these questions, it is necessary to perform an ethics review. </w:t>
      </w:r>
      <w:r w:rsidRPr="00486DE0">
        <w:rPr>
          <w:lang w:val="en-IE"/>
        </w:rPr>
        <w:t>You can contact the secretary of the Research Ethics C</w:t>
      </w:r>
      <w:r>
        <w:rPr>
          <w:lang w:val="en-IE"/>
        </w:rPr>
        <w:t xml:space="preserve">ommittee of the URL, Ms. Ruth Babington at </w:t>
      </w:r>
      <w:hyperlink r:id="rId10" w:history="1">
        <w:r w:rsidRPr="00782583">
          <w:rPr>
            <w:rStyle w:val="Enlla"/>
            <w:lang w:val="en-IE"/>
          </w:rPr>
          <w:t>rbabington@rectorat.url.edu</w:t>
        </w:r>
      </w:hyperlink>
      <w:r>
        <w:rPr>
          <w:lang w:val="en-IE"/>
        </w:rPr>
        <w:t xml:space="preserve"> or the REC of your centres. </w:t>
      </w:r>
    </w:p>
    <w:p w:rsidR="00486DE0" w:rsidRDefault="00486DE0" w:rsidP="00AB19ED">
      <w:pPr>
        <w:rPr>
          <w:lang w:val="en-IE"/>
        </w:rPr>
      </w:pPr>
      <w:r>
        <w:rPr>
          <w:lang w:val="en-IE"/>
        </w:rPr>
        <w:t xml:space="preserve">IMPORTANT: no research should be carried out without previous approval by the CER URL. Any results obtained with approval may be invalid. </w:t>
      </w:r>
    </w:p>
    <w:p w:rsidR="00486DE0" w:rsidRPr="00486DE0" w:rsidRDefault="008522A0" w:rsidP="00AB19ED">
      <w:pPr>
        <w:rPr>
          <w:lang w:val="en-IE"/>
        </w:rPr>
      </w:pPr>
      <w:r>
        <w:rPr>
          <w:lang w:val="en-IE"/>
        </w:rPr>
        <w:t>*</w:t>
      </w:r>
      <w:r w:rsidR="00486DE0">
        <w:rPr>
          <w:lang w:val="en-IE"/>
        </w:rPr>
        <w:t xml:space="preserve">Research with embryonic stem cells or human embryos is strictly regulated by national, European and international laws and can only be carried out in exceptional cases. </w:t>
      </w:r>
      <w:r>
        <w:rPr>
          <w:lang w:val="en-IE"/>
        </w:rPr>
        <w:t xml:space="preserve">The revision of projects that use this material is not within the scope of the CER URL. </w:t>
      </w:r>
    </w:p>
    <w:p w:rsidR="008F4A5B" w:rsidRPr="00AB19ED" w:rsidRDefault="008F4A5B" w:rsidP="00745BBE">
      <w:pPr>
        <w:rPr>
          <w:lang w:val="es-ES"/>
        </w:rPr>
      </w:pPr>
      <w:bookmarkStart w:id="1" w:name="_GoBack"/>
      <w:bookmarkEnd w:id="1"/>
    </w:p>
    <w:sectPr w:rsidR="008F4A5B" w:rsidRPr="00AB19ED" w:rsidSect="0079223E">
      <w:headerReference w:type="default" r:id="rId11"/>
      <w:footerReference w:type="default" r:id="rId12"/>
      <w:pgSz w:w="11906" w:h="16838"/>
      <w:pgMar w:top="1560" w:right="1701" w:bottom="1134" w:left="1701" w:header="708" w:footer="7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C5" w:rsidRDefault="003E67C5" w:rsidP="009D7964">
      <w:r>
        <w:separator/>
      </w:r>
    </w:p>
  </w:endnote>
  <w:endnote w:type="continuationSeparator" w:id="0">
    <w:p w:rsidR="003E67C5" w:rsidRDefault="003E67C5"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964" w:rsidRPr="0079223E" w:rsidRDefault="00B91E8F" w:rsidP="00C63722">
    <w:pPr>
      <w:pStyle w:val="Peu"/>
      <w:tabs>
        <w:tab w:val="clear" w:pos="4252"/>
      </w:tabs>
      <w:rPr>
        <w:sz w:val="18"/>
      </w:rPr>
    </w:pPr>
    <w:r>
      <w:rPr>
        <w:sz w:val="18"/>
      </w:rPr>
      <w:fldChar w:fldCharType="begin"/>
    </w:r>
    <w:r>
      <w:rPr>
        <w:sz w:val="18"/>
      </w:rPr>
      <w:instrText xml:space="preserve"> FILENAME   \* MERGEFORMAT </w:instrText>
    </w:r>
    <w:r>
      <w:rPr>
        <w:sz w:val="18"/>
      </w:rPr>
      <w:fldChar w:fldCharType="separate"/>
    </w:r>
    <w:r>
      <w:rPr>
        <w:noProof/>
        <w:sz w:val="18"/>
      </w:rPr>
      <w:t>Prequestionari_CER</w:t>
    </w:r>
    <w:r>
      <w:rPr>
        <w:sz w:val="18"/>
      </w:rPr>
      <w:fldChar w:fldCharType="end"/>
    </w:r>
    <w:r w:rsidR="00C63722">
      <w:rPr>
        <w:sz w:val="18"/>
      </w:rPr>
      <w:tab/>
    </w:r>
    <w:r w:rsidR="003674FA" w:rsidRPr="0079223E">
      <w:rPr>
        <w:sz w:val="18"/>
      </w:rPr>
      <w:fldChar w:fldCharType="begin"/>
    </w:r>
    <w:r w:rsidR="003674FA" w:rsidRPr="0079223E">
      <w:rPr>
        <w:sz w:val="18"/>
      </w:rPr>
      <w:instrText xml:space="preserve"> PAGE  \* Arabic  \* MERGEFORMAT </w:instrText>
    </w:r>
    <w:r w:rsidR="003674FA" w:rsidRPr="0079223E">
      <w:rPr>
        <w:sz w:val="18"/>
      </w:rPr>
      <w:fldChar w:fldCharType="separate"/>
    </w:r>
    <w:r>
      <w:rPr>
        <w:noProof/>
        <w:sz w:val="18"/>
      </w:rPr>
      <w:t>1</w:t>
    </w:r>
    <w:r w:rsidR="003674FA" w:rsidRPr="0079223E">
      <w:rPr>
        <w:sz w:val="18"/>
      </w:rPr>
      <w:fldChar w:fldCharType="end"/>
    </w:r>
    <w:r w:rsidR="003674FA" w:rsidRPr="0079223E">
      <w:rPr>
        <w:sz w:val="18"/>
      </w:rPr>
      <w:t xml:space="preserve"> de </w:t>
    </w:r>
    <w:r w:rsidR="002B307F" w:rsidRPr="0079223E">
      <w:rPr>
        <w:noProof/>
        <w:sz w:val="18"/>
      </w:rPr>
      <w:fldChar w:fldCharType="begin"/>
    </w:r>
    <w:r w:rsidR="002B307F" w:rsidRPr="0079223E">
      <w:rPr>
        <w:noProof/>
        <w:sz w:val="18"/>
      </w:rPr>
      <w:instrText xml:space="preserve"> NUMPAGES  \* Arabic  \* MERGEFORMAT </w:instrText>
    </w:r>
    <w:r w:rsidR="002B307F" w:rsidRPr="0079223E">
      <w:rPr>
        <w:noProof/>
        <w:sz w:val="18"/>
      </w:rPr>
      <w:fldChar w:fldCharType="separate"/>
    </w:r>
    <w:r>
      <w:rPr>
        <w:noProof/>
        <w:sz w:val="18"/>
      </w:rPr>
      <w:t>2</w:t>
    </w:r>
    <w:r w:rsidR="002B307F" w:rsidRPr="0079223E">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C5" w:rsidRDefault="003E67C5" w:rsidP="009D7964">
      <w:r>
        <w:separator/>
      </w:r>
    </w:p>
  </w:footnote>
  <w:footnote w:type="continuationSeparator" w:id="0">
    <w:p w:rsidR="003E67C5" w:rsidRDefault="003E67C5" w:rsidP="009D7964">
      <w:r>
        <w:continuationSeparator/>
      </w:r>
    </w:p>
  </w:footnote>
  <w:footnote w:id="1">
    <w:p w:rsidR="001B6DAF" w:rsidRDefault="001B6DAF">
      <w:pPr>
        <w:pStyle w:val="Textdenotaapeudepgina"/>
      </w:pPr>
      <w:r>
        <w:rPr>
          <w:rStyle w:val="Refernciadenotaapeudepgina"/>
        </w:rPr>
        <w:footnoteRef/>
      </w:r>
      <w:r>
        <w:t xml:space="preserve"> Reglament del Comitè d’Ètica de la Recerca de la URL aprovat per la Junta de Gove</w:t>
      </w:r>
      <w:r w:rsidR="00007B6B">
        <w:t>rn</w:t>
      </w:r>
      <w:r>
        <w:t xml:space="preserve"> de la URL en la reunió del 18 de juliol de 2019, disponible al web de la URL: </w:t>
      </w:r>
      <w:hyperlink r:id="rId1" w:history="1">
        <w:r w:rsidRPr="00470A5D">
          <w:rPr>
            <w:rStyle w:val="Enlla"/>
          </w:rPr>
          <w:t>https://www.url.edu/ca/recerca-i-innovacio/la-recerca-la-url/comite-detica-de-la-recerca-de-la-url</w:t>
        </w:r>
      </w:hyperlink>
    </w:p>
  </w:footnote>
  <w:footnote w:id="2">
    <w:p w:rsidR="003130A3" w:rsidRDefault="003130A3" w:rsidP="003130A3">
      <w:pPr>
        <w:pStyle w:val="Textdenotaapeudepgina"/>
      </w:pPr>
      <w:r>
        <w:rPr>
          <w:rStyle w:val="Refernciadenotaapeudepgina"/>
        </w:rPr>
        <w:footnoteRef/>
      </w:r>
      <w:r>
        <w:t xml:space="preserve"> </w:t>
      </w:r>
      <w:r>
        <w:t xml:space="preserve">Reglament del Comitè d’Ètica de la Recerca de la URL aprovat per la Junta de Govern de la URL en la reunió del 18 de juliol de 2019, disponible al web de la URL: </w:t>
      </w:r>
      <w:hyperlink r:id="rId2" w:history="1">
        <w:r w:rsidRPr="00470A5D">
          <w:rPr>
            <w:rStyle w:val="Enlla"/>
          </w:rPr>
          <w:t>https://www.url.edu/ca/recerca-i-innovacio/la-recerca-la-url/comite-detica-de-la-recerca-de-la-url</w:t>
        </w:r>
      </w:hyperlink>
    </w:p>
  </w:footnote>
  <w:footnote w:id="3">
    <w:p w:rsidR="00AB19ED" w:rsidRDefault="00AB19ED" w:rsidP="00AB19ED">
      <w:pPr>
        <w:pStyle w:val="Textdenotaapeudepgina"/>
      </w:pPr>
      <w:r>
        <w:rPr>
          <w:rStyle w:val="Refernciadenotaapeudepgina"/>
        </w:rPr>
        <w:footnoteRef/>
      </w:r>
      <w:r>
        <w:t xml:space="preserve"> </w:t>
      </w:r>
      <w:r>
        <w:t xml:space="preserve">Reglament del Comitè d’Ètica de la Recerca de la URL aprovat per la Junta de Govern de la URL en la reunió del 18 de juliol de 2019, disponible al web de la URL: </w:t>
      </w:r>
      <w:hyperlink r:id="rId3" w:history="1">
        <w:r w:rsidRPr="00470A5D">
          <w:rPr>
            <w:rStyle w:val="Enlla"/>
          </w:rPr>
          <w:t>https://www.url.edu/ca/recerca-i-innovacio/la-recerca-la-url/comite-detica-de-la-recerca-de-la-url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23E" w:rsidRPr="00353574" w:rsidRDefault="004D29B4" w:rsidP="001F2EB7">
    <w:pPr>
      <w:pStyle w:val="Capalera"/>
      <w:tabs>
        <w:tab w:val="clear" w:pos="4252"/>
      </w:tabs>
      <w:jc w:val="right"/>
      <w:rPr>
        <w:sz w:val="18"/>
      </w:rPr>
    </w:pPr>
    <w:r>
      <w:rPr>
        <w:noProof/>
        <w:sz w:val="18"/>
        <w:lang w:eastAsia="ca-ES"/>
      </w:rPr>
      <w:drawing>
        <wp:anchor distT="0" distB="0" distL="114300" distR="114300" simplePos="0" relativeHeight="251657728" behindDoc="1" locked="0" layoutInCell="1" allowOverlap="1" wp14:anchorId="76715BB4" wp14:editId="0BACB1F1">
          <wp:simplePos x="0" y="0"/>
          <wp:positionH relativeFrom="column">
            <wp:posOffset>-3810</wp:posOffset>
          </wp:positionH>
          <wp:positionV relativeFrom="paragraph">
            <wp:posOffset>-69860</wp:posOffset>
          </wp:positionV>
          <wp:extent cx="1724025" cy="344170"/>
          <wp:effectExtent l="0" t="0" r="0" b="0"/>
          <wp:wrapTight wrapText="bothSides">
            <wp:wrapPolygon edited="0">
              <wp:start x="716" y="0"/>
              <wp:lineTo x="0" y="3587"/>
              <wp:lineTo x="0" y="19129"/>
              <wp:lineTo x="716" y="20325"/>
              <wp:lineTo x="21481" y="20325"/>
              <wp:lineTo x="21481" y="11956"/>
              <wp:lineTo x="17662" y="7173"/>
              <wp:lineTo x="3341" y="0"/>
              <wp:lineTo x="716" y="0"/>
            </wp:wrapPolygon>
          </wp:wrapTight>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4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3574">
      <w:rPr>
        <w:sz w:val="18"/>
      </w:rPr>
      <w:t>Vicerectorat de Recerca i Innovació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A24C98"/>
    <w:multiLevelType w:val="hybridMultilevel"/>
    <w:tmpl w:val="0F42D77C"/>
    <w:lvl w:ilvl="0" w:tplc="29E0C62A">
      <w:start w:val="1"/>
      <w:numFmt w:val="bullet"/>
      <w:pStyle w:val="Pargrafdel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9"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5FE117B7"/>
    <w:multiLevelType w:val="multilevel"/>
    <w:tmpl w:val="9B8A6ED4"/>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4"/>
  </w:num>
  <w:num w:numId="4">
    <w:abstractNumId w:val="0"/>
  </w:num>
  <w:num w:numId="5">
    <w:abstractNumId w:val="11"/>
  </w:num>
  <w:num w:numId="6">
    <w:abstractNumId w:val="8"/>
  </w:num>
  <w:num w:numId="7">
    <w:abstractNumId w:val="5"/>
  </w:num>
  <w:num w:numId="8">
    <w:abstractNumId w:val="1"/>
  </w:num>
  <w:num w:numId="9">
    <w:abstractNumId w:val="3"/>
  </w:num>
  <w:num w:numId="10">
    <w:abstractNumId w:val="7"/>
  </w:num>
  <w:num w:numId="11">
    <w:abstractNumId w:val="4"/>
  </w:num>
  <w:num w:numId="12">
    <w:abstractNumId w:val="9"/>
  </w:num>
  <w:num w:numId="13">
    <w:abstractNumId w:val="13"/>
  </w:num>
  <w:num w:numId="14">
    <w:abstractNumId w:val="10"/>
  </w:num>
  <w:num w:numId="15">
    <w:abstractNumId w:val="15"/>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51F"/>
    <w:rsid w:val="00007822"/>
    <w:rsid w:val="00007B6B"/>
    <w:rsid w:val="000148DA"/>
    <w:rsid w:val="00027AA6"/>
    <w:rsid w:val="000349A6"/>
    <w:rsid w:val="00046C07"/>
    <w:rsid w:val="000665D2"/>
    <w:rsid w:val="000673CA"/>
    <w:rsid w:val="00087D09"/>
    <w:rsid w:val="000A59A5"/>
    <w:rsid w:val="000A7BB9"/>
    <w:rsid w:val="001176CC"/>
    <w:rsid w:val="001474FC"/>
    <w:rsid w:val="00161C89"/>
    <w:rsid w:val="00167C9F"/>
    <w:rsid w:val="00176DD1"/>
    <w:rsid w:val="001951B7"/>
    <w:rsid w:val="001A402D"/>
    <w:rsid w:val="001B6DAF"/>
    <w:rsid w:val="001F2EB7"/>
    <w:rsid w:val="00245B2A"/>
    <w:rsid w:val="002A3DE5"/>
    <w:rsid w:val="002A4C56"/>
    <w:rsid w:val="002B307F"/>
    <w:rsid w:val="003046AD"/>
    <w:rsid w:val="003130A3"/>
    <w:rsid w:val="00324348"/>
    <w:rsid w:val="00353574"/>
    <w:rsid w:val="003674FA"/>
    <w:rsid w:val="00372275"/>
    <w:rsid w:val="00374194"/>
    <w:rsid w:val="003C0A1D"/>
    <w:rsid w:val="003D030A"/>
    <w:rsid w:val="003E67C5"/>
    <w:rsid w:val="004103BC"/>
    <w:rsid w:val="00471B5D"/>
    <w:rsid w:val="00474394"/>
    <w:rsid w:val="00486DE0"/>
    <w:rsid w:val="004A6B2A"/>
    <w:rsid w:val="004D29B4"/>
    <w:rsid w:val="004D2C5D"/>
    <w:rsid w:val="00515B26"/>
    <w:rsid w:val="005B3760"/>
    <w:rsid w:val="005C7BFE"/>
    <w:rsid w:val="0060192F"/>
    <w:rsid w:val="00606654"/>
    <w:rsid w:val="00627048"/>
    <w:rsid w:val="006279C4"/>
    <w:rsid w:val="00636D04"/>
    <w:rsid w:val="0065788C"/>
    <w:rsid w:val="00671BAB"/>
    <w:rsid w:val="00692DDF"/>
    <w:rsid w:val="006B6BAC"/>
    <w:rsid w:val="006D1424"/>
    <w:rsid w:val="006F703A"/>
    <w:rsid w:val="007448EE"/>
    <w:rsid w:val="00745BBE"/>
    <w:rsid w:val="00777AFE"/>
    <w:rsid w:val="0079223E"/>
    <w:rsid w:val="00816470"/>
    <w:rsid w:val="00820DB8"/>
    <w:rsid w:val="00823C46"/>
    <w:rsid w:val="008522A0"/>
    <w:rsid w:val="008F4A5B"/>
    <w:rsid w:val="009509F3"/>
    <w:rsid w:val="00985DC8"/>
    <w:rsid w:val="009B0A89"/>
    <w:rsid w:val="009D7964"/>
    <w:rsid w:val="00A31C9A"/>
    <w:rsid w:val="00AA3DB2"/>
    <w:rsid w:val="00AB19ED"/>
    <w:rsid w:val="00B465FE"/>
    <w:rsid w:val="00B91E8F"/>
    <w:rsid w:val="00BB7B5A"/>
    <w:rsid w:val="00C20992"/>
    <w:rsid w:val="00C26B64"/>
    <w:rsid w:val="00C3540A"/>
    <w:rsid w:val="00C4087C"/>
    <w:rsid w:val="00C63722"/>
    <w:rsid w:val="00CB5D70"/>
    <w:rsid w:val="00CD3A03"/>
    <w:rsid w:val="00CE08D8"/>
    <w:rsid w:val="00D10640"/>
    <w:rsid w:val="00D327BE"/>
    <w:rsid w:val="00D4551F"/>
    <w:rsid w:val="00D550D3"/>
    <w:rsid w:val="00D724CE"/>
    <w:rsid w:val="00D7551F"/>
    <w:rsid w:val="00D92573"/>
    <w:rsid w:val="00DA07F8"/>
    <w:rsid w:val="00DE2AFF"/>
    <w:rsid w:val="00E84218"/>
    <w:rsid w:val="00EC56F7"/>
    <w:rsid w:val="00EE13FE"/>
    <w:rsid w:val="00FB0FF5"/>
    <w:rsid w:val="00FB7A8E"/>
    <w:rsid w:val="00FB7DD8"/>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0309DF"/>
  <w15:docId w15:val="{0BB03238-DA2E-44B7-90C9-A304CE3B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7BB9"/>
    <w:pPr>
      <w:spacing w:before="120" w:after="0"/>
      <w:jc w:val="both"/>
    </w:pPr>
    <w:rPr>
      <w:rFonts w:ascii="Arial" w:hAnsi="Arial"/>
    </w:rPr>
  </w:style>
  <w:style w:type="paragraph" w:styleId="Ttol1">
    <w:name w:val="heading 1"/>
    <w:basedOn w:val="Pargrafdellista"/>
    <w:next w:val="Normal"/>
    <w:link w:val="Ttol1Car"/>
    <w:uiPriority w:val="9"/>
    <w:qFormat/>
    <w:rsid w:val="004D29B4"/>
    <w:pPr>
      <w:numPr>
        <w:numId w:val="13"/>
      </w:numPr>
      <w:spacing w:before="240"/>
      <w:ind w:left="284" w:hanging="284"/>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basedOn w:val="Lletraperdefectedelpargraf"/>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basedOn w:val="Lletraperdefectedelpargraf"/>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23C46"/>
    <w:rPr>
      <w:rFonts w:ascii="Tahoma" w:hAnsi="Tahoma" w:cs="Tahoma"/>
      <w:sz w:val="16"/>
      <w:szCs w:val="16"/>
    </w:rPr>
  </w:style>
  <w:style w:type="character" w:styleId="Textdelcontenidor">
    <w:name w:val="Placeholder Text"/>
    <w:basedOn w:val="Lletraperdefectedelpargraf"/>
    <w:uiPriority w:val="99"/>
    <w:semiHidden/>
    <w:rsid w:val="00167C9F"/>
    <w:rPr>
      <w:color w:val="808080"/>
    </w:rPr>
  </w:style>
  <w:style w:type="character" w:customStyle="1" w:styleId="Ttol1Car">
    <w:name w:val="Títol 1 Car"/>
    <w:basedOn w:val="Lletraperdefectedelpargraf"/>
    <w:link w:val="Ttol1"/>
    <w:uiPriority w:val="9"/>
    <w:rsid w:val="004D29B4"/>
    <w:rPr>
      <w:rFonts w:ascii="Arial" w:hAnsi="Arial"/>
      <w:b/>
      <w:u w:val="single"/>
    </w:rPr>
  </w:style>
  <w:style w:type="character" w:customStyle="1" w:styleId="Ttol2Car">
    <w:name w:val="Títol 2 Car"/>
    <w:basedOn w:val="Lletraperdefectedelpargraf"/>
    <w:link w:val="Ttol2"/>
    <w:uiPriority w:val="9"/>
    <w:rsid w:val="00C26B64"/>
    <w:rPr>
      <w:b/>
      <w:lang w:val="es-ES_tradnl"/>
    </w:rPr>
  </w:style>
  <w:style w:type="character" w:customStyle="1" w:styleId="Ttol3Car">
    <w:name w:val="Títol 3 Car"/>
    <w:basedOn w:val="Lletraperdefectedelpargraf"/>
    <w:link w:val="Ttol3"/>
    <w:uiPriority w:val="9"/>
    <w:rsid w:val="00C26B64"/>
    <w:rPr>
      <w:b/>
      <w:sz w:val="20"/>
      <w:szCs w:val="20"/>
      <w:lang w:val="es-ES_tradnl"/>
    </w:rPr>
  </w:style>
  <w:style w:type="character" w:customStyle="1" w:styleId="Ttol4Car">
    <w:name w:val="Títol 4 Car"/>
    <w:basedOn w:val="Lletraperdefectedelpargraf"/>
    <w:link w:val="Ttol4"/>
    <w:uiPriority w:val="9"/>
    <w:rsid w:val="00C26B64"/>
    <w:rPr>
      <w:b/>
      <w:i/>
      <w:sz w:val="20"/>
      <w:szCs w:val="20"/>
      <w:lang w:val="es-ES_tradnl"/>
    </w:rPr>
  </w:style>
  <w:style w:type="character" w:customStyle="1" w:styleId="Ttol5Car">
    <w:name w:val="Títol 5 Car"/>
    <w:basedOn w:val="Lletraperdefectedelpargraf"/>
    <w:link w:val="Ttol5"/>
    <w:uiPriority w:val="9"/>
    <w:semiHidden/>
    <w:rsid w:val="00027AA6"/>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027AA6"/>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027AA6"/>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ol9Car">
    <w:name w:val="Títol 9 Car"/>
    <w:basedOn w:val="Lletraperdefectedelpargraf"/>
    <w:link w:val="Ttol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745BBE"/>
    <w:pPr>
      <w:spacing w:before="240" w:after="240"/>
      <w:jc w:val="center"/>
    </w:pPr>
    <w:rPr>
      <w:b/>
      <w:caps/>
      <w:sz w:val="28"/>
      <w:szCs w:val="28"/>
    </w:rPr>
  </w:style>
  <w:style w:type="character" w:customStyle="1" w:styleId="TtolCar">
    <w:name w:val="Títol Car"/>
    <w:basedOn w:val="Lletraperdefectedelpargraf"/>
    <w:link w:val="Ttol"/>
    <w:uiPriority w:val="10"/>
    <w:rsid w:val="00745BBE"/>
    <w:rPr>
      <w:rFonts w:ascii="Arial" w:hAnsi="Arial"/>
      <w:b/>
      <w:caps/>
      <w:sz w:val="28"/>
      <w:szCs w:val="28"/>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basedOn w:val="Lletraperdefectedelpargraf"/>
    <w:uiPriority w:val="99"/>
    <w:unhideWhenUsed/>
    <w:rsid w:val="009D7964"/>
    <w:rPr>
      <w:color w:val="0000FF" w:themeColor="hyperlink"/>
      <w:u w:val="single"/>
    </w:rPr>
  </w:style>
  <w:style w:type="paragraph" w:styleId="ndexdillustracions">
    <w:name w:val="table of figures"/>
    <w:basedOn w:val="Normal"/>
    <w:next w:val="Normal"/>
    <w:uiPriority w:val="99"/>
    <w:unhideWhenUsed/>
    <w:rsid w:val="001951B7"/>
  </w:style>
  <w:style w:type="character" w:customStyle="1" w:styleId="Mencisenseresoldre1">
    <w:name w:val="Menció sense resoldre1"/>
    <w:basedOn w:val="Lletraperdefectedelpargraf"/>
    <w:uiPriority w:val="99"/>
    <w:semiHidden/>
    <w:unhideWhenUsed/>
    <w:rsid w:val="004D29B4"/>
    <w:rPr>
      <w:color w:val="605E5C"/>
      <w:shd w:val="clear" w:color="auto" w:fill="E1DFDD"/>
    </w:rPr>
  </w:style>
  <w:style w:type="paragraph" w:styleId="Textdenotaapeudepgina">
    <w:name w:val="footnote text"/>
    <w:basedOn w:val="Normal"/>
    <w:link w:val="TextdenotaapeudepginaCar"/>
    <w:uiPriority w:val="99"/>
    <w:semiHidden/>
    <w:unhideWhenUsed/>
    <w:rsid w:val="001B6DAF"/>
    <w:pPr>
      <w:spacing w:before="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1B6DAF"/>
    <w:rPr>
      <w:rFonts w:ascii="Arial" w:hAnsi="Arial"/>
      <w:sz w:val="20"/>
      <w:szCs w:val="20"/>
    </w:rPr>
  </w:style>
  <w:style w:type="character" w:styleId="Refernciadenotaapeudepgina">
    <w:name w:val="footnote reference"/>
    <w:basedOn w:val="Lletraperdefectedelpargraf"/>
    <w:uiPriority w:val="99"/>
    <w:semiHidden/>
    <w:unhideWhenUsed/>
    <w:rsid w:val="001B6DAF"/>
    <w:rPr>
      <w:vertAlign w:val="superscript"/>
    </w:rPr>
  </w:style>
  <w:style w:type="table" w:styleId="Taulaambquadrcula">
    <w:name w:val="Table Grid"/>
    <w:basedOn w:val="Taulanormal"/>
    <w:uiPriority w:val="59"/>
    <w:rsid w:val="0095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senseresoldre2">
    <w:name w:val="Menció sense resoldre2"/>
    <w:basedOn w:val="Lletraperdefectedelpargraf"/>
    <w:uiPriority w:val="99"/>
    <w:semiHidden/>
    <w:unhideWhenUsed/>
    <w:rsid w:val="00636D04"/>
    <w:rPr>
      <w:color w:val="605E5C"/>
      <w:shd w:val="clear" w:color="auto" w:fill="E1DFDD"/>
    </w:rPr>
  </w:style>
  <w:style w:type="character" w:styleId="Mencisenseresoldre">
    <w:name w:val="Unresolved Mention"/>
    <w:basedOn w:val="Lletraperdefectedelpargraf"/>
    <w:uiPriority w:val="99"/>
    <w:semiHidden/>
    <w:unhideWhenUsed/>
    <w:rsid w:val="00C4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abington@rectorat.url.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babington@rectorat.url.edu" TargetMode="External"/><Relationship Id="rId4" Type="http://schemas.openxmlformats.org/officeDocument/2006/relationships/settings" Target="settings.xml"/><Relationship Id="rId9" Type="http://schemas.openxmlformats.org/officeDocument/2006/relationships/hyperlink" Target="mailto:rbabington@rectorat.url.edu"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rl.edu/ca/recerca-i-innovacio/la-recerca-la-url/comite-detica-de-la-recerca-de-la-url" TargetMode="External"/><Relationship Id="rId2" Type="http://schemas.openxmlformats.org/officeDocument/2006/relationships/hyperlink" Target="https://www.url.edu/ca/recerca-i-innovacio/la-recerca-la-url/comite-detica-de-la-recerca-de-la-url" TargetMode="External"/><Relationship Id="rId1" Type="http://schemas.openxmlformats.org/officeDocument/2006/relationships/hyperlink" Target="https://www.url.edu/ca/recerca-i-innovacio/la-recerca-la-url/comite-detica-de-la-recerca-de-la-u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os\Dropbox%20(Rectorat%20URL)\Recerca\A_ORI\03_Metodes\031_Models\VRI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0E819-A8F1-4D7D-AD4A-0F0772352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VRI_Word</Template>
  <TotalTime>244</TotalTime>
  <Pages>6</Pages>
  <Words>1674</Words>
  <Characters>8438</Characters>
  <Application>Microsoft Office Word</Application>
  <DocSecurity>0</DocSecurity>
  <Lines>383</Lines>
  <Paragraphs>133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lros</dc:creator>
  <cp:lastModifiedBy>Ruth Babington</cp:lastModifiedBy>
  <cp:revision>22</cp:revision>
  <dcterms:created xsi:type="dcterms:W3CDTF">2021-01-15T16:27:00Z</dcterms:created>
  <dcterms:modified xsi:type="dcterms:W3CDTF">2021-11-16T11:03:00Z</dcterms:modified>
</cp:coreProperties>
</file>