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528EB" w14:textId="247DD18C" w:rsidR="00816CDF" w:rsidRDefault="00816CDF" w:rsidP="0050001B">
      <w:pPr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PLA DE GEST</w:t>
      </w:r>
      <w:r w:rsidR="00A32ADE">
        <w:rPr>
          <w:b/>
          <w:bCs/>
          <w:sz w:val="28"/>
          <w:szCs w:val="28"/>
        </w:rPr>
        <w:t>I</w:t>
      </w:r>
      <w:r>
        <w:rPr>
          <w:b/>
          <w:bCs/>
          <w:sz w:val="28"/>
          <w:szCs w:val="28"/>
        </w:rPr>
        <w:t>Ó DE DADES</w:t>
      </w:r>
    </w:p>
    <w:p w14:paraId="485194D9" w14:textId="0A206E53" w:rsidR="0050001B" w:rsidRPr="00816CDF" w:rsidRDefault="0050001B" w:rsidP="0050001B">
      <w:pPr>
        <w:contextualSpacing/>
        <w:jc w:val="center"/>
        <w:rPr>
          <w:sz w:val="28"/>
          <w:szCs w:val="28"/>
        </w:rPr>
      </w:pPr>
      <w:r w:rsidRPr="00816CDF">
        <w:rPr>
          <w:sz w:val="28"/>
          <w:szCs w:val="28"/>
        </w:rPr>
        <w:t>PLAN DE GESTIÓN DE DATOS</w:t>
      </w:r>
    </w:p>
    <w:p w14:paraId="74293647" w14:textId="69E31961" w:rsidR="0050001B" w:rsidRPr="00816CDF" w:rsidRDefault="0050001B" w:rsidP="0050001B">
      <w:pPr>
        <w:contextualSpacing/>
        <w:jc w:val="center"/>
        <w:rPr>
          <w:i/>
          <w:iCs/>
          <w:sz w:val="28"/>
          <w:szCs w:val="28"/>
        </w:rPr>
      </w:pPr>
      <w:r w:rsidRPr="00816CDF">
        <w:rPr>
          <w:i/>
          <w:iCs/>
          <w:sz w:val="28"/>
          <w:szCs w:val="28"/>
        </w:rPr>
        <w:t>DATA MANAGEMENT PLAN</w:t>
      </w:r>
    </w:p>
    <w:p w14:paraId="6D718A21" w14:textId="77777777" w:rsidR="0050001B" w:rsidRDefault="0050001B" w:rsidP="0050001B">
      <w:pPr>
        <w:contextualSpacing/>
      </w:pPr>
    </w:p>
    <w:p w14:paraId="17EB1A46" w14:textId="021BC519" w:rsidR="0050001B" w:rsidRDefault="0033793C" w:rsidP="0050001B">
      <w:pPr>
        <w:contextualSpacing/>
        <w:rPr>
          <w:b/>
          <w:bCs/>
        </w:rPr>
      </w:pPr>
      <w:r>
        <w:rPr>
          <w:b/>
          <w:bCs/>
        </w:rPr>
        <w:t>I</w:t>
      </w:r>
      <w:r w:rsidR="0050001B" w:rsidRPr="0050001B">
        <w:rPr>
          <w:b/>
          <w:bCs/>
        </w:rPr>
        <w:t>nvestigador</w:t>
      </w:r>
      <w:r>
        <w:rPr>
          <w:b/>
          <w:bCs/>
        </w:rPr>
        <w:t>/</w:t>
      </w:r>
      <w:r w:rsidR="0050001B" w:rsidRPr="0050001B">
        <w:rPr>
          <w:b/>
          <w:bCs/>
        </w:rPr>
        <w:t>a principal</w:t>
      </w:r>
      <w:r w:rsidR="0050001B">
        <w:rPr>
          <w:b/>
          <w:bCs/>
        </w:rPr>
        <w:t>:</w:t>
      </w:r>
    </w:p>
    <w:p w14:paraId="7E112B50" w14:textId="4F1FECEB" w:rsidR="00FE575A" w:rsidRPr="00FE575A" w:rsidRDefault="00FE575A" w:rsidP="0050001B">
      <w:pPr>
        <w:contextualSpacing/>
      </w:pPr>
      <w:r w:rsidRPr="00FE575A">
        <w:t xml:space="preserve">Investigador/a principal: </w:t>
      </w:r>
    </w:p>
    <w:p w14:paraId="5B8E2949" w14:textId="04E46F84" w:rsidR="0050001B" w:rsidRPr="00FE575A" w:rsidRDefault="0033793C" w:rsidP="0050001B">
      <w:pPr>
        <w:contextualSpacing/>
        <w:rPr>
          <w:i/>
          <w:iCs/>
          <w:lang w:val="pt-PT"/>
        </w:rPr>
      </w:pPr>
      <w:r w:rsidRPr="00FE575A">
        <w:rPr>
          <w:i/>
          <w:iCs/>
          <w:lang w:val="pt-PT"/>
        </w:rPr>
        <w:t>P</w:t>
      </w:r>
      <w:r w:rsidR="0050001B" w:rsidRPr="00FE575A">
        <w:rPr>
          <w:i/>
          <w:iCs/>
          <w:lang w:val="pt-PT"/>
        </w:rPr>
        <w:t>rincipal investigator:</w:t>
      </w:r>
    </w:p>
    <w:p w14:paraId="6382C09B" w14:textId="22232F06" w:rsidR="00FE575A" w:rsidRDefault="00FE575A" w:rsidP="0050001B">
      <w:pPr>
        <w:rPr>
          <w:b/>
          <w:bCs/>
          <w:noProof/>
        </w:rPr>
      </w:pPr>
      <w:r>
        <w:rPr>
          <w:b/>
          <w:bCs/>
          <w:noProof/>
        </w:rPr>
        <w:t>Nom del projecte:</w:t>
      </w:r>
    </w:p>
    <w:p w14:paraId="7E2848E5" w14:textId="16D0CE30" w:rsidR="0050001B" w:rsidRPr="00FE575A" w:rsidRDefault="0050001B" w:rsidP="0050001B">
      <w:pPr>
        <w:contextualSpacing/>
        <w:rPr>
          <w:noProof/>
        </w:rPr>
      </w:pPr>
      <w:r w:rsidRPr="00FE575A">
        <w:rPr>
          <w:noProof/>
        </w:rPr>
        <w:t>Nombre del proyecto:</w:t>
      </w:r>
    </w:p>
    <w:p w14:paraId="77D2B9C5" w14:textId="6A816529" w:rsidR="0050001B" w:rsidRPr="00816CDF" w:rsidRDefault="0050001B" w:rsidP="0050001B">
      <w:pPr>
        <w:contextualSpacing/>
        <w:rPr>
          <w:i/>
          <w:iCs/>
          <w:lang w:val="es-ES"/>
        </w:rPr>
      </w:pPr>
      <w:r w:rsidRPr="00816CDF">
        <w:rPr>
          <w:i/>
          <w:iCs/>
          <w:lang w:val="es-ES"/>
        </w:rPr>
        <w:t xml:space="preserve">Project </w:t>
      </w:r>
      <w:proofErr w:type="spellStart"/>
      <w:r w:rsidRPr="00816CDF">
        <w:rPr>
          <w:i/>
          <w:iCs/>
          <w:lang w:val="es-ES"/>
        </w:rPr>
        <w:t>name</w:t>
      </w:r>
      <w:proofErr w:type="spellEnd"/>
      <w:r w:rsidRPr="00816CDF">
        <w:rPr>
          <w:i/>
          <w:iCs/>
          <w:lang w:val="es-ES"/>
        </w:rPr>
        <w:t>:</w:t>
      </w:r>
    </w:p>
    <w:p w14:paraId="4FC8908B" w14:textId="14C23151" w:rsidR="00FE575A" w:rsidRDefault="00FE575A" w:rsidP="0050001B">
      <w:pPr>
        <w:rPr>
          <w:b/>
          <w:bCs/>
          <w:noProof/>
        </w:rPr>
      </w:pPr>
      <w:r>
        <w:rPr>
          <w:b/>
          <w:bCs/>
          <w:noProof/>
        </w:rPr>
        <w:t>Codi del projecte:</w:t>
      </w:r>
    </w:p>
    <w:p w14:paraId="49369F91" w14:textId="3ACFC515" w:rsidR="0050001B" w:rsidRPr="00FE575A" w:rsidRDefault="0050001B" w:rsidP="0050001B">
      <w:pPr>
        <w:contextualSpacing/>
        <w:rPr>
          <w:noProof/>
        </w:rPr>
      </w:pPr>
      <w:r w:rsidRPr="00FE575A">
        <w:rPr>
          <w:noProof/>
        </w:rPr>
        <w:t>Código del proyecto:</w:t>
      </w:r>
    </w:p>
    <w:p w14:paraId="6A2DBC1D" w14:textId="4F9455B8" w:rsidR="0050001B" w:rsidRPr="00816CDF" w:rsidRDefault="0050001B" w:rsidP="0050001B">
      <w:pPr>
        <w:contextualSpacing/>
        <w:rPr>
          <w:i/>
          <w:iCs/>
          <w:lang w:val="es-ES"/>
        </w:rPr>
      </w:pPr>
      <w:r w:rsidRPr="00816CDF">
        <w:rPr>
          <w:i/>
          <w:iCs/>
          <w:lang w:val="es-ES"/>
        </w:rPr>
        <w:t xml:space="preserve">Project </w:t>
      </w:r>
      <w:proofErr w:type="spellStart"/>
      <w:r w:rsidRPr="00816CDF">
        <w:rPr>
          <w:i/>
          <w:iCs/>
          <w:lang w:val="es-ES"/>
        </w:rPr>
        <w:t>code</w:t>
      </w:r>
      <w:proofErr w:type="spellEnd"/>
      <w:r w:rsidRPr="00816CDF">
        <w:rPr>
          <w:i/>
          <w:iCs/>
          <w:lang w:val="es-ES"/>
        </w:rPr>
        <w:t>:</w:t>
      </w:r>
    </w:p>
    <w:p w14:paraId="5FCF01DC" w14:textId="118AA4FC" w:rsidR="00FE575A" w:rsidRDefault="00FE575A" w:rsidP="0050001B">
      <w:pPr>
        <w:rPr>
          <w:b/>
          <w:bCs/>
          <w:noProof/>
        </w:rPr>
      </w:pPr>
      <w:r>
        <w:rPr>
          <w:b/>
          <w:bCs/>
          <w:noProof/>
        </w:rPr>
        <w:t xml:space="preserve">Data última actualització: </w:t>
      </w:r>
    </w:p>
    <w:p w14:paraId="062BAB02" w14:textId="78EAB92E" w:rsidR="0033793C" w:rsidRPr="00FE575A" w:rsidRDefault="0033793C" w:rsidP="0050001B">
      <w:pPr>
        <w:contextualSpacing/>
        <w:rPr>
          <w:noProof/>
        </w:rPr>
      </w:pPr>
      <w:r w:rsidRPr="00FE575A">
        <w:rPr>
          <w:noProof/>
        </w:rPr>
        <w:t>Fecha última actualización:</w:t>
      </w:r>
    </w:p>
    <w:p w14:paraId="76449DC9" w14:textId="39833F4E" w:rsidR="0033793C" w:rsidRPr="00816CDF" w:rsidRDefault="00E77C0A" w:rsidP="0050001B">
      <w:pPr>
        <w:contextualSpacing/>
        <w:rPr>
          <w:i/>
          <w:iCs/>
          <w:lang w:val="es-ES"/>
        </w:rPr>
      </w:pPr>
      <w:r w:rsidRPr="00816CDF">
        <w:rPr>
          <w:i/>
          <w:iCs/>
          <w:lang w:val="es-ES"/>
        </w:rPr>
        <w:t xml:space="preserve">Date </w:t>
      </w:r>
      <w:proofErr w:type="spellStart"/>
      <w:r w:rsidRPr="00816CDF">
        <w:rPr>
          <w:i/>
          <w:iCs/>
          <w:lang w:val="es-ES"/>
        </w:rPr>
        <w:t>last</w:t>
      </w:r>
      <w:proofErr w:type="spellEnd"/>
      <w:r w:rsidRPr="00816CDF">
        <w:rPr>
          <w:i/>
          <w:iCs/>
          <w:lang w:val="es-ES"/>
        </w:rPr>
        <w:t xml:space="preserve"> </w:t>
      </w:r>
      <w:proofErr w:type="spellStart"/>
      <w:r w:rsidRPr="00816CDF">
        <w:rPr>
          <w:i/>
          <w:iCs/>
          <w:lang w:val="es-ES"/>
        </w:rPr>
        <w:t>update</w:t>
      </w:r>
      <w:proofErr w:type="spellEnd"/>
      <w:r w:rsidRPr="00816CDF">
        <w:rPr>
          <w:i/>
          <w:iCs/>
          <w:lang w:val="es-ES"/>
        </w:rPr>
        <w:t>:</w:t>
      </w:r>
    </w:p>
    <w:p w14:paraId="307CA15F" w14:textId="2A7819CC" w:rsidR="00E77C0A" w:rsidRPr="00E77C0A" w:rsidRDefault="00E77C0A" w:rsidP="00102A78">
      <w:pPr>
        <w:ind w:left="5529"/>
        <w:contextualSpacing/>
        <w:rPr>
          <w:b/>
          <w:bCs/>
          <w:noProof/>
          <w:lang w:val="en-GB"/>
        </w:rPr>
      </w:pPr>
      <w:r w:rsidRPr="00E77C0A">
        <w:rPr>
          <w:b/>
          <w:bCs/>
          <w:noProof/>
          <w:lang w:val="en-GB"/>
        </w:rPr>
        <w:t>Firma</w:t>
      </w:r>
      <w:r>
        <w:rPr>
          <w:b/>
          <w:bCs/>
          <w:noProof/>
          <w:lang w:val="en-GB"/>
        </w:rPr>
        <w:t>:</w:t>
      </w:r>
    </w:p>
    <w:p w14:paraId="78E0647D" w14:textId="5C8273AF" w:rsidR="00E77C0A" w:rsidRDefault="00E77C0A" w:rsidP="00102A78">
      <w:pPr>
        <w:ind w:left="5529"/>
        <w:contextualSpacing/>
        <w:rPr>
          <w:i/>
          <w:iCs/>
          <w:lang w:val="en-GB"/>
        </w:rPr>
      </w:pPr>
      <w:r w:rsidRPr="00E77C0A">
        <w:rPr>
          <w:i/>
          <w:iCs/>
          <w:lang w:val="en-GB"/>
        </w:rPr>
        <w:t>Signature</w:t>
      </w:r>
      <w:r>
        <w:rPr>
          <w:i/>
          <w:iCs/>
          <w:lang w:val="en-GB"/>
        </w:rPr>
        <w:t>:</w:t>
      </w:r>
    </w:p>
    <w:p w14:paraId="29E39F69" w14:textId="77777777" w:rsidR="00E77C0A" w:rsidRDefault="00E77C0A" w:rsidP="0050001B">
      <w:pPr>
        <w:contextualSpacing/>
        <w:rPr>
          <w:lang w:val="en-GB"/>
        </w:rPr>
      </w:pPr>
    </w:p>
    <w:p w14:paraId="171CF187" w14:textId="77777777" w:rsidR="00B70938" w:rsidRPr="0050001B" w:rsidRDefault="00B70938" w:rsidP="0050001B">
      <w:pPr>
        <w:contextualSpacing/>
        <w:rPr>
          <w:lang w:val="en-GB"/>
        </w:rPr>
      </w:pPr>
    </w:p>
    <w:p w14:paraId="7796A6FB" w14:textId="4F713A67" w:rsidR="0050001B" w:rsidRPr="0050001B" w:rsidRDefault="00871A0A" w:rsidP="00B70938">
      <w:pPr>
        <w:pStyle w:val="Ttulo1"/>
        <w:spacing w:before="480"/>
        <w:ind w:left="714" w:hanging="357"/>
        <w:rPr>
          <w:noProof/>
        </w:rPr>
      </w:pPr>
      <w:r>
        <w:rPr>
          <w:noProof/>
        </w:rPr>
        <w:t xml:space="preserve">RESUM DE LES </w:t>
      </w:r>
      <w:r w:rsidRPr="00871A0A">
        <w:rPr>
          <w:noProof/>
        </w:rPr>
        <w:t xml:space="preserve">DADES - </w:t>
      </w:r>
      <w:r w:rsidR="0050001B" w:rsidRPr="00871A0A">
        <w:rPr>
          <w:noProof/>
        </w:rPr>
        <w:t xml:space="preserve">RESUMEN DE LOS DATOS - </w:t>
      </w:r>
      <w:r w:rsidR="0050001B" w:rsidRPr="00871A0A">
        <w:rPr>
          <w:i/>
          <w:iCs/>
          <w:noProof/>
        </w:rPr>
        <w:t>DATA SUMMARY</w:t>
      </w:r>
    </w:p>
    <w:p w14:paraId="78FED6FC" w14:textId="69C1463D" w:rsidR="0050001B" w:rsidRPr="0050001B" w:rsidRDefault="0015306B" w:rsidP="00E77C0A">
      <w:pPr>
        <w:numPr>
          <w:ilvl w:val="1"/>
          <w:numId w:val="25"/>
        </w:numPr>
        <w:rPr>
          <w:noProof/>
        </w:rPr>
      </w:pPr>
      <w:r>
        <w:rPr>
          <w:noProof/>
        </w:rPr>
        <w:t xml:space="preserve">Quines dades s’han recopilat, produït </w:t>
      </w:r>
      <w:r w:rsidR="00526CD2">
        <w:rPr>
          <w:noProof/>
        </w:rPr>
        <w:t xml:space="preserve">o reutilitzat? - </w:t>
      </w:r>
      <w:r w:rsidR="0050001B" w:rsidRPr="0050001B">
        <w:rPr>
          <w:noProof/>
        </w:rPr>
        <w:t>¿Qué datos se han recopilado, producido o reutilizado?</w:t>
      </w:r>
      <w:r w:rsidR="0050001B">
        <w:rPr>
          <w:noProof/>
        </w:rPr>
        <w:t xml:space="preserve"> - </w:t>
      </w:r>
      <w:r w:rsidR="0050001B" w:rsidRPr="0050001B">
        <w:rPr>
          <w:i/>
          <w:iCs/>
          <w:noProof/>
        </w:rPr>
        <w:t>What data have been collected, produced, or reused?</w:t>
      </w:r>
    </w:p>
    <w:p w14:paraId="53921538" w14:textId="574D608F" w:rsidR="0050001B" w:rsidRPr="0050001B" w:rsidRDefault="00526CD2" w:rsidP="00E77C0A">
      <w:pPr>
        <w:numPr>
          <w:ilvl w:val="1"/>
          <w:numId w:val="25"/>
        </w:numPr>
        <w:rPr>
          <w:noProof/>
        </w:rPr>
      </w:pPr>
      <w:r>
        <w:rPr>
          <w:noProof/>
        </w:rPr>
        <w:t xml:space="preserve">En quins formats i estandards s’han generat o registrat aquestes dades? - </w:t>
      </w:r>
      <w:r w:rsidR="0050001B" w:rsidRPr="0050001B">
        <w:rPr>
          <w:noProof/>
        </w:rPr>
        <w:t>¿En qué formatos y estándares se han generado o registrado estos datos?</w:t>
      </w:r>
      <w:r w:rsidR="0050001B">
        <w:rPr>
          <w:noProof/>
        </w:rPr>
        <w:t xml:space="preserve"> - </w:t>
      </w:r>
      <w:r w:rsidR="0050001B" w:rsidRPr="0050001B">
        <w:rPr>
          <w:i/>
          <w:iCs/>
          <w:noProof/>
        </w:rPr>
        <w:t>In which formats and standards were these data generated or recorded?</w:t>
      </w:r>
    </w:p>
    <w:p w14:paraId="3A8F071E" w14:textId="0A70DBE7" w:rsidR="0050001B" w:rsidRPr="0050001B" w:rsidRDefault="00526CD2" w:rsidP="00E77C0A">
      <w:pPr>
        <w:numPr>
          <w:ilvl w:val="1"/>
          <w:numId w:val="25"/>
        </w:numPr>
        <w:rPr>
          <w:noProof/>
        </w:rPr>
      </w:pPr>
      <w:r>
        <w:rPr>
          <w:noProof/>
        </w:rPr>
        <w:t>Quin valor a</w:t>
      </w:r>
      <w:r w:rsidR="00C0668C">
        <w:rPr>
          <w:noProof/>
        </w:rPr>
        <w:t>porten aquestes dades per a</w:t>
      </w:r>
      <w:r w:rsidR="00BB5B90">
        <w:rPr>
          <w:noProof/>
        </w:rPr>
        <w:t xml:space="preserve">ltres investigadors? - </w:t>
      </w:r>
      <w:r w:rsidR="0050001B" w:rsidRPr="0050001B">
        <w:rPr>
          <w:noProof/>
        </w:rPr>
        <w:t>¿Qué valor aportan estos datos para otros investigadores?</w:t>
      </w:r>
      <w:r w:rsidR="0050001B">
        <w:rPr>
          <w:noProof/>
        </w:rPr>
        <w:t xml:space="preserve"> - </w:t>
      </w:r>
      <w:r w:rsidR="0050001B" w:rsidRPr="0050001B">
        <w:rPr>
          <w:i/>
          <w:iCs/>
          <w:noProof/>
        </w:rPr>
        <w:t>What value do these data provide for other researchers?</w:t>
      </w:r>
    </w:p>
    <w:p w14:paraId="4FA173F6" w14:textId="21EB5308" w:rsidR="0050001B" w:rsidRPr="009812EF" w:rsidRDefault="005D0AFC" w:rsidP="00E77C0A">
      <w:pPr>
        <w:numPr>
          <w:ilvl w:val="1"/>
          <w:numId w:val="25"/>
        </w:numPr>
        <w:rPr>
          <w:noProof/>
        </w:rPr>
      </w:pPr>
      <w:r>
        <w:rPr>
          <w:noProof/>
        </w:rPr>
        <w:t>Quines dades no es po</w:t>
      </w:r>
      <w:r w:rsidR="008C1136">
        <w:rPr>
          <w:noProof/>
        </w:rPr>
        <w:t>den</w:t>
      </w:r>
      <w:r>
        <w:rPr>
          <w:noProof/>
        </w:rPr>
        <w:t xml:space="preserve"> compartir i per</w:t>
      </w:r>
      <w:r w:rsidR="008C1136">
        <w:rPr>
          <w:noProof/>
        </w:rPr>
        <w:t xml:space="preserve"> </w:t>
      </w:r>
      <w:r>
        <w:rPr>
          <w:noProof/>
        </w:rPr>
        <w:t xml:space="preserve">què? - </w:t>
      </w:r>
      <w:r w:rsidR="0050001B" w:rsidRPr="0050001B">
        <w:rPr>
          <w:noProof/>
        </w:rPr>
        <w:t>¿Qué datos no se pueden compartir y por qué razón?</w:t>
      </w:r>
      <w:r w:rsidR="0050001B">
        <w:rPr>
          <w:noProof/>
        </w:rPr>
        <w:t xml:space="preserve"> - </w:t>
      </w:r>
      <w:r w:rsidR="0050001B" w:rsidRPr="0050001B">
        <w:rPr>
          <w:i/>
          <w:iCs/>
          <w:noProof/>
        </w:rPr>
        <w:t>Which data cannot be shared, and why?</w:t>
      </w:r>
    </w:p>
    <w:p w14:paraId="7FEA7908" w14:textId="04C65A79" w:rsidR="0050001B" w:rsidRPr="0050001B" w:rsidRDefault="005D0AFC" w:rsidP="00102A78">
      <w:pPr>
        <w:pStyle w:val="Ttulo1"/>
        <w:rPr>
          <w:noProof/>
        </w:rPr>
      </w:pPr>
      <w:r>
        <w:rPr>
          <w:rStyle w:val="Ttulo1Car"/>
          <w:b/>
          <w:bCs/>
          <w:noProof/>
        </w:rPr>
        <w:t xml:space="preserve">RESPONSABILITATS - </w:t>
      </w:r>
      <w:r w:rsidR="0050001B" w:rsidRPr="0050001B">
        <w:rPr>
          <w:rStyle w:val="Ttulo1Car"/>
          <w:b/>
          <w:bCs/>
          <w:noProof/>
        </w:rPr>
        <w:t>RESPONSABILIDADES</w:t>
      </w:r>
      <w:r w:rsidR="0050001B">
        <w:rPr>
          <w:noProof/>
        </w:rPr>
        <w:t xml:space="preserve"> - </w:t>
      </w:r>
      <w:r w:rsidR="0050001B" w:rsidRPr="0050001B">
        <w:rPr>
          <w:i/>
          <w:iCs/>
          <w:noProof/>
        </w:rPr>
        <w:t>RESPONSIBILITIES</w:t>
      </w:r>
    </w:p>
    <w:p w14:paraId="19FFD586" w14:textId="77777777" w:rsidR="00E77C0A" w:rsidRPr="00E77C0A" w:rsidRDefault="00E77C0A" w:rsidP="00E77C0A">
      <w:pPr>
        <w:pStyle w:val="Prrafodelista"/>
        <w:numPr>
          <w:ilvl w:val="0"/>
          <w:numId w:val="26"/>
        </w:numPr>
        <w:contextualSpacing w:val="0"/>
        <w:rPr>
          <w:noProof/>
          <w:vanish/>
        </w:rPr>
      </w:pPr>
    </w:p>
    <w:p w14:paraId="0C4B8CDB" w14:textId="77777777" w:rsidR="00E77C0A" w:rsidRPr="00E77C0A" w:rsidRDefault="00E77C0A" w:rsidP="00E77C0A">
      <w:pPr>
        <w:pStyle w:val="Prrafodelista"/>
        <w:numPr>
          <w:ilvl w:val="0"/>
          <w:numId w:val="26"/>
        </w:numPr>
        <w:contextualSpacing w:val="0"/>
        <w:rPr>
          <w:noProof/>
          <w:vanish/>
        </w:rPr>
      </w:pPr>
    </w:p>
    <w:p w14:paraId="5DAF3B1B" w14:textId="620ABB86" w:rsidR="0050001B" w:rsidRPr="0050001B" w:rsidRDefault="00D6636F" w:rsidP="00E77C0A">
      <w:pPr>
        <w:numPr>
          <w:ilvl w:val="1"/>
          <w:numId w:val="26"/>
        </w:numPr>
        <w:rPr>
          <w:noProof/>
        </w:rPr>
      </w:pPr>
      <w:r>
        <w:rPr>
          <w:noProof/>
        </w:rPr>
        <w:t xml:space="preserve">Qui és responsable </w:t>
      </w:r>
      <w:r w:rsidR="00B6667B">
        <w:rPr>
          <w:noProof/>
        </w:rPr>
        <w:t>de</w:t>
      </w:r>
      <w:r>
        <w:rPr>
          <w:noProof/>
        </w:rPr>
        <w:t xml:space="preserve"> garantir el compliment del pla de gestió de dades? - </w:t>
      </w:r>
      <w:r w:rsidR="0050001B" w:rsidRPr="0050001B">
        <w:rPr>
          <w:noProof/>
        </w:rPr>
        <w:t>¿Quién es responsable de garantizar el cumplimiento del plan de gestión de datos?</w:t>
      </w:r>
      <w:r w:rsidR="0050001B">
        <w:rPr>
          <w:noProof/>
        </w:rPr>
        <w:t xml:space="preserve"> - </w:t>
      </w:r>
      <w:r w:rsidR="0050001B" w:rsidRPr="0050001B">
        <w:rPr>
          <w:i/>
          <w:iCs/>
          <w:noProof/>
        </w:rPr>
        <w:t>Who is responsible for ensuring compliance with the data management plan?</w:t>
      </w:r>
    </w:p>
    <w:p w14:paraId="65990865" w14:textId="5C6B7675" w:rsidR="0050001B" w:rsidRPr="0050001B" w:rsidRDefault="00D6636F" w:rsidP="00E77C0A">
      <w:pPr>
        <w:numPr>
          <w:ilvl w:val="1"/>
          <w:numId w:val="26"/>
        </w:numPr>
        <w:rPr>
          <w:noProof/>
        </w:rPr>
      </w:pPr>
      <w:r>
        <w:rPr>
          <w:noProof/>
        </w:rPr>
        <w:t>En cas d’existir propietat intel·lectual</w:t>
      </w:r>
      <w:r w:rsidR="00D206AF">
        <w:rPr>
          <w:noProof/>
        </w:rPr>
        <w:t xml:space="preserve">, qui poseix aquests drets? - </w:t>
      </w:r>
      <w:r w:rsidR="0050001B" w:rsidRPr="0050001B">
        <w:rPr>
          <w:noProof/>
        </w:rPr>
        <w:t>En caso de existir propiedad intelectual, ¿quién posee los derechos?</w:t>
      </w:r>
      <w:r w:rsidR="0050001B">
        <w:rPr>
          <w:noProof/>
        </w:rPr>
        <w:t xml:space="preserve"> - </w:t>
      </w:r>
      <w:r w:rsidR="0050001B" w:rsidRPr="0050001B">
        <w:rPr>
          <w:i/>
          <w:iCs/>
          <w:noProof/>
        </w:rPr>
        <w:t>If there is intellectual property, who holds the rights?</w:t>
      </w:r>
    </w:p>
    <w:p w14:paraId="57D67822" w14:textId="6F92C77F" w:rsidR="0050001B" w:rsidRPr="0050001B" w:rsidRDefault="00D206AF" w:rsidP="00E77C0A">
      <w:pPr>
        <w:numPr>
          <w:ilvl w:val="1"/>
          <w:numId w:val="26"/>
        </w:numPr>
        <w:rPr>
          <w:noProof/>
        </w:rPr>
      </w:pPr>
      <w:r>
        <w:rPr>
          <w:noProof/>
        </w:rPr>
        <w:t xml:space="preserve">Qui s’encarrega de la gestió, preservació </w:t>
      </w:r>
      <w:r w:rsidR="00543052">
        <w:rPr>
          <w:noProof/>
        </w:rPr>
        <w:t xml:space="preserve">i conservació de les dades? - </w:t>
      </w:r>
      <w:r w:rsidR="0050001B" w:rsidRPr="0050001B">
        <w:rPr>
          <w:noProof/>
        </w:rPr>
        <w:t>¿Quién se encarga de la gestión, preservación y conservación de los datos?</w:t>
      </w:r>
      <w:r w:rsidR="0050001B">
        <w:rPr>
          <w:noProof/>
        </w:rPr>
        <w:t xml:space="preserve"> - </w:t>
      </w:r>
      <w:r w:rsidR="0050001B" w:rsidRPr="0050001B">
        <w:rPr>
          <w:i/>
          <w:iCs/>
          <w:noProof/>
        </w:rPr>
        <w:t>Who is in charge of managing, preserving, and conserving the data?</w:t>
      </w:r>
    </w:p>
    <w:p w14:paraId="59CB89F7" w14:textId="1DAD0F15" w:rsidR="0050001B" w:rsidRDefault="00543052" w:rsidP="00102A78">
      <w:pPr>
        <w:pStyle w:val="Ttulo1"/>
      </w:pPr>
      <w:r>
        <w:lastRenderedPageBreak/>
        <w:t xml:space="preserve">DADES FAIR - </w:t>
      </w:r>
      <w:r w:rsidR="0050001B" w:rsidRPr="0050001B">
        <w:t>DATOS FAIR</w:t>
      </w:r>
      <w:r w:rsidR="0050001B">
        <w:t xml:space="preserve"> - </w:t>
      </w:r>
      <w:r w:rsidR="0050001B" w:rsidRPr="0050001B">
        <w:rPr>
          <w:i/>
          <w:iCs/>
        </w:rPr>
        <w:t>FAIR DATA</w:t>
      </w:r>
    </w:p>
    <w:p w14:paraId="7078ABDC" w14:textId="67461E51" w:rsidR="0050001B" w:rsidRPr="0050001B" w:rsidRDefault="00543052" w:rsidP="004843B7">
      <w:pPr>
        <w:ind w:left="360"/>
        <w:rPr>
          <w:noProof/>
          <w:u w:val="single"/>
        </w:rPr>
      </w:pPr>
      <w:r>
        <w:rPr>
          <w:noProof/>
          <w:u w:val="single"/>
        </w:rPr>
        <w:t xml:space="preserve">Dades localitzables - </w:t>
      </w:r>
      <w:r w:rsidR="0050001B" w:rsidRPr="0050001B">
        <w:rPr>
          <w:noProof/>
          <w:u w:val="single"/>
        </w:rPr>
        <w:t>Datos</w:t>
      </w:r>
      <w:r w:rsidR="0050001B" w:rsidRPr="00E77C0A">
        <w:rPr>
          <w:noProof/>
          <w:u w:val="single"/>
        </w:rPr>
        <w:t xml:space="preserve"> localizables - </w:t>
      </w:r>
      <w:r w:rsidR="0050001B" w:rsidRPr="0050001B">
        <w:rPr>
          <w:i/>
          <w:iCs/>
          <w:noProof/>
          <w:u w:val="single"/>
        </w:rPr>
        <w:t>Findable data</w:t>
      </w:r>
      <w:r w:rsidR="0050001B" w:rsidRPr="0050001B">
        <w:rPr>
          <w:noProof/>
          <w:u w:val="single"/>
        </w:rPr>
        <w:t>:</w:t>
      </w:r>
    </w:p>
    <w:p w14:paraId="47F9DD1D" w14:textId="77777777" w:rsidR="00E77C0A" w:rsidRPr="00E77C0A" w:rsidRDefault="00E77C0A" w:rsidP="00E77C0A">
      <w:pPr>
        <w:pStyle w:val="Prrafodelista"/>
        <w:numPr>
          <w:ilvl w:val="0"/>
          <w:numId w:val="27"/>
        </w:numPr>
        <w:contextualSpacing w:val="0"/>
        <w:rPr>
          <w:noProof/>
          <w:vanish/>
        </w:rPr>
      </w:pPr>
    </w:p>
    <w:p w14:paraId="5CF859B7" w14:textId="77777777" w:rsidR="00E77C0A" w:rsidRPr="00E77C0A" w:rsidRDefault="00E77C0A" w:rsidP="00E77C0A">
      <w:pPr>
        <w:pStyle w:val="Prrafodelista"/>
        <w:numPr>
          <w:ilvl w:val="0"/>
          <w:numId w:val="27"/>
        </w:numPr>
        <w:contextualSpacing w:val="0"/>
        <w:rPr>
          <w:noProof/>
          <w:vanish/>
        </w:rPr>
      </w:pPr>
    </w:p>
    <w:p w14:paraId="378E73E3" w14:textId="77777777" w:rsidR="00E77C0A" w:rsidRPr="00E77C0A" w:rsidRDefault="00E77C0A" w:rsidP="00E77C0A">
      <w:pPr>
        <w:pStyle w:val="Prrafodelista"/>
        <w:numPr>
          <w:ilvl w:val="0"/>
          <w:numId w:val="27"/>
        </w:numPr>
        <w:contextualSpacing w:val="0"/>
        <w:rPr>
          <w:noProof/>
          <w:vanish/>
        </w:rPr>
      </w:pPr>
    </w:p>
    <w:p w14:paraId="439B4619" w14:textId="255D052A" w:rsidR="0050001B" w:rsidRPr="0050001B" w:rsidRDefault="00B62F5B" w:rsidP="00F32CE0">
      <w:pPr>
        <w:numPr>
          <w:ilvl w:val="1"/>
          <w:numId w:val="27"/>
        </w:numPr>
        <w:tabs>
          <w:tab w:val="num" w:pos="720"/>
        </w:tabs>
        <w:ind w:left="993" w:hanging="633"/>
        <w:rPr>
          <w:noProof/>
        </w:rPr>
      </w:pPr>
      <w:r>
        <w:rPr>
          <w:noProof/>
        </w:rPr>
        <w:t xml:space="preserve">Quines metadades (informació sobre les dades) s’han afegit al conjunt de les dades? -  </w:t>
      </w:r>
      <w:r w:rsidR="0050001B" w:rsidRPr="0050001B">
        <w:rPr>
          <w:noProof/>
        </w:rPr>
        <w:t>¿Qué metadatos (información sobre los datos) se han añadido al conjunto de datos?</w:t>
      </w:r>
      <w:r w:rsidR="0050001B">
        <w:rPr>
          <w:noProof/>
        </w:rPr>
        <w:t xml:space="preserve"> - </w:t>
      </w:r>
      <w:r w:rsidR="0050001B" w:rsidRPr="007A08E9">
        <w:rPr>
          <w:i/>
          <w:iCs/>
          <w:noProof/>
        </w:rPr>
        <w:t>What metadata (information about the data) have been added to the dataset?</w:t>
      </w:r>
    </w:p>
    <w:p w14:paraId="59EEEB6E" w14:textId="7BE8F087" w:rsidR="0050001B" w:rsidRPr="0050001B" w:rsidRDefault="00F31420" w:rsidP="00F32CE0">
      <w:pPr>
        <w:numPr>
          <w:ilvl w:val="1"/>
          <w:numId w:val="27"/>
        </w:numPr>
        <w:tabs>
          <w:tab w:val="num" w:pos="720"/>
        </w:tabs>
        <w:ind w:left="993" w:hanging="633"/>
        <w:rPr>
          <w:noProof/>
        </w:rPr>
      </w:pPr>
      <w:r>
        <w:rPr>
          <w:noProof/>
        </w:rPr>
        <w:t>Quin tipus d’indentificador persistent (per exemple DOI o Handle) s’ha assigna</w:t>
      </w:r>
      <w:r w:rsidR="00EF2586">
        <w:rPr>
          <w:noProof/>
        </w:rPr>
        <w:t xml:space="preserve">t després de la seva publicació? - </w:t>
      </w:r>
      <w:r w:rsidR="0050001B" w:rsidRPr="0050001B">
        <w:rPr>
          <w:noProof/>
        </w:rPr>
        <w:t>¿Qué tipo de identificador persistente (por ejemplo, DOI o Handle) se ha asignado tras su publicación?</w:t>
      </w:r>
      <w:r w:rsidR="0050001B">
        <w:rPr>
          <w:noProof/>
        </w:rPr>
        <w:t xml:space="preserve"> - </w:t>
      </w:r>
      <w:r w:rsidR="0050001B" w:rsidRPr="007A08E9">
        <w:rPr>
          <w:i/>
          <w:iCs/>
          <w:noProof/>
        </w:rPr>
        <w:t>Which type of persistent identifier (e.g., DOI or Handle) has been assigned upon publication?</w:t>
      </w:r>
    </w:p>
    <w:p w14:paraId="3DCAB6F9" w14:textId="0CC9F4EF" w:rsidR="0050001B" w:rsidRPr="00714593" w:rsidRDefault="00EF2586" w:rsidP="004843B7">
      <w:pPr>
        <w:ind w:left="360"/>
        <w:rPr>
          <w:noProof/>
          <w:u w:val="single"/>
          <w:lang w:val="en-GB"/>
        </w:rPr>
      </w:pPr>
      <w:r>
        <w:rPr>
          <w:noProof/>
          <w:u w:val="single"/>
          <w:lang w:val="en-GB"/>
        </w:rPr>
        <w:t xml:space="preserve">Accesibilitat - </w:t>
      </w:r>
      <w:r w:rsidR="0050001B" w:rsidRPr="00714593">
        <w:rPr>
          <w:noProof/>
          <w:u w:val="single"/>
          <w:lang w:val="en-GB"/>
        </w:rPr>
        <w:t xml:space="preserve">Accesibilidad - </w:t>
      </w:r>
      <w:r w:rsidR="0050001B" w:rsidRPr="00714593">
        <w:rPr>
          <w:i/>
          <w:iCs/>
          <w:noProof/>
          <w:u w:val="single"/>
          <w:lang w:val="en-GB"/>
        </w:rPr>
        <w:t>Accessibility</w:t>
      </w:r>
      <w:r w:rsidR="0050001B" w:rsidRPr="00714593">
        <w:rPr>
          <w:noProof/>
          <w:u w:val="single"/>
          <w:lang w:val="en-GB"/>
        </w:rPr>
        <w:t>:</w:t>
      </w:r>
    </w:p>
    <w:p w14:paraId="6564D9A8" w14:textId="6DF62F56" w:rsidR="0050001B" w:rsidRPr="00EF2586" w:rsidRDefault="00EF2586" w:rsidP="00F32CE0">
      <w:pPr>
        <w:numPr>
          <w:ilvl w:val="1"/>
          <w:numId w:val="27"/>
        </w:numPr>
        <w:tabs>
          <w:tab w:val="num" w:pos="720"/>
        </w:tabs>
        <w:ind w:left="993" w:hanging="633"/>
        <w:rPr>
          <w:noProof/>
          <w:lang w:val="es-ES"/>
        </w:rPr>
      </w:pPr>
      <w:r>
        <w:rPr>
          <w:noProof/>
          <w:lang w:val="es-ES"/>
        </w:rPr>
        <w:t>O</w:t>
      </w:r>
      <w:r w:rsidRPr="00EF2586">
        <w:rPr>
          <w:noProof/>
          <w:lang w:val="es-ES"/>
        </w:rPr>
        <w:t>n es d</w:t>
      </w:r>
      <w:r w:rsidR="00004CA4">
        <w:rPr>
          <w:noProof/>
          <w:lang w:val="es-ES"/>
        </w:rPr>
        <w:t>i</w:t>
      </w:r>
      <w:r w:rsidRPr="00EF2586">
        <w:rPr>
          <w:noProof/>
          <w:lang w:val="es-ES"/>
        </w:rPr>
        <w:t>posi</w:t>
      </w:r>
      <w:r>
        <w:rPr>
          <w:noProof/>
          <w:lang w:val="es-ES"/>
        </w:rPr>
        <w:t xml:space="preserve">taran les dades un cop finalitzat el projecte? - </w:t>
      </w:r>
      <w:r w:rsidR="0050001B" w:rsidRPr="00EF2586">
        <w:rPr>
          <w:noProof/>
          <w:lang w:val="es-ES"/>
        </w:rPr>
        <w:t xml:space="preserve">¿Dónde se depositarán los datos una vez finalizado el proyecto? - </w:t>
      </w:r>
      <w:r w:rsidR="0050001B" w:rsidRPr="00EF2586">
        <w:rPr>
          <w:i/>
          <w:iCs/>
          <w:noProof/>
          <w:lang w:val="es-ES"/>
        </w:rPr>
        <w:t>Where will the data be deposited once the project is completed?</w:t>
      </w:r>
    </w:p>
    <w:p w14:paraId="19E8CAC4" w14:textId="07718029" w:rsidR="0050001B" w:rsidRPr="00AD0FF7" w:rsidRDefault="00AD0FF7" w:rsidP="00F32CE0">
      <w:pPr>
        <w:numPr>
          <w:ilvl w:val="1"/>
          <w:numId w:val="27"/>
        </w:numPr>
        <w:tabs>
          <w:tab w:val="num" w:pos="720"/>
        </w:tabs>
        <w:ind w:left="993" w:hanging="633"/>
        <w:rPr>
          <w:noProof/>
          <w:lang w:val="es-ES"/>
        </w:rPr>
      </w:pPr>
      <w:r w:rsidRPr="00AD0FF7">
        <w:rPr>
          <w:noProof/>
          <w:lang w:val="es-ES"/>
        </w:rPr>
        <w:t>Qui tindrà accés a aque</w:t>
      </w:r>
      <w:r>
        <w:rPr>
          <w:noProof/>
          <w:lang w:val="es-ES"/>
        </w:rPr>
        <w:t xml:space="preserve">stes dades i de quina manera es gestionarà l’accés? - </w:t>
      </w:r>
      <w:r w:rsidR="0050001B" w:rsidRPr="00AD0FF7">
        <w:rPr>
          <w:noProof/>
          <w:lang w:val="es-ES"/>
        </w:rPr>
        <w:t xml:space="preserve">¿Quién tendrá acceso a estos datos y de qué manera se gestionará dicho acceso? - </w:t>
      </w:r>
      <w:r w:rsidR="0050001B" w:rsidRPr="00AD0FF7">
        <w:rPr>
          <w:i/>
          <w:iCs/>
          <w:noProof/>
          <w:lang w:val="es-ES"/>
        </w:rPr>
        <w:t>Who will have access to these data, and how will that access be managed?</w:t>
      </w:r>
    </w:p>
    <w:p w14:paraId="236004BF" w14:textId="0BEABD51" w:rsidR="0050001B" w:rsidRPr="00714593" w:rsidRDefault="00EF2F65" w:rsidP="00F32CE0">
      <w:pPr>
        <w:numPr>
          <w:ilvl w:val="1"/>
          <w:numId w:val="27"/>
        </w:numPr>
        <w:tabs>
          <w:tab w:val="num" w:pos="720"/>
        </w:tabs>
        <w:ind w:left="993" w:hanging="633"/>
        <w:rPr>
          <w:noProof/>
          <w:lang w:val="en-GB"/>
        </w:rPr>
      </w:pPr>
      <w:r>
        <w:rPr>
          <w:noProof/>
          <w:lang w:val="es-ES"/>
        </w:rPr>
        <w:t xml:space="preserve">Es requereix alguna documentació o software especific per a poder accedir a les dades? - </w:t>
      </w:r>
      <w:r w:rsidR="0050001B" w:rsidRPr="00816CDF">
        <w:rPr>
          <w:noProof/>
          <w:lang w:val="es-ES"/>
        </w:rPr>
        <w:t xml:space="preserve">¿Se requiere alguna documentación o software específico para poder acceder a los datos? En caso afirmativo, ¿dónde se encuentra dicha documentación o software? </w:t>
      </w:r>
      <w:r w:rsidR="0050001B" w:rsidRPr="00816CDF">
        <w:rPr>
          <w:i/>
          <w:iCs/>
          <w:noProof/>
          <w:lang w:val="es-ES"/>
        </w:rPr>
        <w:t xml:space="preserve">- Is any specific documentation or software required to access the data? </w:t>
      </w:r>
      <w:r w:rsidR="0050001B" w:rsidRPr="007A08E9">
        <w:rPr>
          <w:i/>
          <w:iCs/>
          <w:noProof/>
          <w:lang w:val="en-GB"/>
        </w:rPr>
        <w:t>If so, where can it be found?</w:t>
      </w:r>
    </w:p>
    <w:p w14:paraId="35A2DBFE" w14:textId="27ECF49A" w:rsidR="0050001B" w:rsidRPr="0050001B" w:rsidRDefault="00EF2F65" w:rsidP="004843B7">
      <w:pPr>
        <w:ind w:left="360"/>
        <w:rPr>
          <w:noProof/>
          <w:u w:val="single"/>
        </w:rPr>
      </w:pPr>
      <w:r>
        <w:rPr>
          <w:noProof/>
          <w:u w:val="single"/>
        </w:rPr>
        <w:t xml:space="preserve">Interoperabilitat - </w:t>
      </w:r>
      <w:r w:rsidR="0050001B" w:rsidRPr="0050001B">
        <w:rPr>
          <w:noProof/>
          <w:u w:val="single"/>
        </w:rPr>
        <w:t>Interoperabilidad</w:t>
      </w:r>
      <w:r w:rsidR="0050001B" w:rsidRPr="00E77C0A">
        <w:rPr>
          <w:noProof/>
          <w:u w:val="single"/>
        </w:rPr>
        <w:t xml:space="preserve"> - </w:t>
      </w:r>
      <w:r w:rsidR="0050001B" w:rsidRPr="0050001B">
        <w:rPr>
          <w:i/>
          <w:iCs/>
          <w:noProof/>
          <w:u w:val="single"/>
        </w:rPr>
        <w:t>Interoperability</w:t>
      </w:r>
      <w:r w:rsidR="0050001B" w:rsidRPr="0050001B">
        <w:rPr>
          <w:noProof/>
          <w:u w:val="single"/>
        </w:rPr>
        <w:t>:</w:t>
      </w:r>
    </w:p>
    <w:p w14:paraId="48E77E8F" w14:textId="371678C8" w:rsidR="0050001B" w:rsidRPr="0050001B" w:rsidRDefault="00EF2F65" w:rsidP="00ED659D">
      <w:pPr>
        <w:numPr>
          <w:ilvl w:val="1"/>
          <w:numId w:val="27"/>
        </w:numPr>
        <w:tabs>
          <w:tab w:val="num" w:pos="720"/>
        </w:tabs>
        <w:ind w:left="993" w:hanging="633"/>
        <w:rPr>
          <w:noProof/>
        </w:rPr>
      </w:pPr>
      <w:r>
        <w:rPr>
          <w:noProof/>
        </w:rPr>
        <w:t>S’han utilitzat vocabularis controlats e</w:t>
      </w:r>
      <w:r w:rsidR="009C25F7">
        <w:rPr>
          <w:noProof/>
        </w:rPr>
        <w:t xml:space="preserve">n les metadades del conjunt de dades? (per exemple, Thesaurus UB, VIAF...) - </w:t>
      </w:r>
      <w:r w:rsidR="0050001B" w:rsidRPr="0050001B">
        <w:rPr>
          <w:noProof/>
        </w:rPr>
        <w:t>¿Se han utilizado vocabularios controlados en los metadatos del conjunto de datos? (por ejemplo, Thesaurus UB, VIAF...)</w:t>
      </w:r>
      <w:r w:rsidR="00714593">
        <w:rPr>
          <w:noProof/>
        </w:rPr>
        <w:t xml:space="preserve"> - </w:t>
      </w:r>
      <w:r w:rsidR="0050001B" w:rsidRPr="00714593">
        <w:rPr>
          <w:i/>
          <w:iCs/>
          <w:noProof/>
        </w:rPr>
        <w:t>Have controlled vocabularies been used in the dataset’s metadata? (e.g., UB Thesaurus, VIAF...)</w:t>
      </w:r>
    </w:p>
    <w:p w14:paraId="73EF1F18" w14:textId="78E70537" w:rsidR="0050001B" w:rsidRPr="0050001B" w:rsidRDefault="006552D4" w:rsidP="004843B7">
      <w:pPr>
        <w:ind w:left="360"/>
        <w:rPr>
          <w:noProof/>
          <w:u w:val="single"/>
        </w:rPr>
      </w:pPr>
      <w:r>
        <w:rPr>
          <w:noProof/>
          <w:u w:val="single"/>
        </w:rPr>
        <w:t xml:space="preserve">Reutilització - </w:t>
      </w:r>
      <w:r w:rsidR="0050001B" w:rsidRPr="0050001B">
        <w:rPr>
          <w:noProof/>
          <w:u w:val="single"/>
        </w:rPr>
        <w:t>Reutilización</w:t>
      </w:r>
      <w:r w:rsidR="0050001B" w:rsidRPr="00E77C0A">
        <w:rPr>
          <w:noProof/>
          <w:u w:val="single"/>
        </w:rPr>
        <w:t xml:space="preserve"> - </w:t>
      </w:r>
      <w:r w:rsidR="0050001B" w:rsidRPr="0050001B">
        <w:rPr>
          <w:i/>
          <w:iCs/>
          <w:noProof/>
          <w:u w:val="single"/>
        </w:rPr>
        <w:t>Reuse</w:t>
      </w:r>
      <w:r w:rsidR="0050001B" w:rsidRPr="0050001B">
        <w:rPr>
          <w:noProof/>
          <w:u w:val="single"/>
        </w:rPr>
        <w:t>:</w:t>
      </w:r>
    </w:p>
    <w:p w14:paraId="16F40F4C" w14:textId="733E2FBC" w:rsidR="0050001B" w:rsidRPr="0050001B" w:rsidRDefault="00F42F7C" w:rsidP="00F32CE0">
      <w:pPr>
        <w:numPr>
          <w:ilvl w:val="1"/>
          <w:numId w:val="27"/>
        </w:numPr>
        <w:tabs>
          <w:tab w:val="num" w:pos="720"/>
        </w:tabs>
        <w:ind w:left="993" w:hanging="633"/>
        <w:rPr>
          <w:noProof/>
        </w:rPr>
      </w:pPr>
      <w:r>
        <w:rPr>
          <w:noProof/>
        </w:rPr>
        <w:t xml:space="preserve">A partir de quina data estarà el conjunt de dades disponible per al públic? - </w:t>
      </w:r>
      <w:r w:rsidR="0050001B" w:rsidRPr="0050001B">
        <w:rPr>
          <w:noProof/>
        </w:rPr>
        <w:t>¿A partir de qué fecha estará el conjunto de datos disponible para el público? ¿Está sujeto a alguna licencia de uso?</w:t>
      </w:r>
      <w:r w:rsidR="0050001B">
        <w:rPr>
          <w:noProof/>
        </w:rPr>
        <w:t xml:space="preserve"> - </w:t>
      </w:r>
      <w:r w:rsidR="0050001B" w:rsidRPr="002F5B25">
        <w:rPr>
          <w:i/>
          <w:iCs/>
          <w:noProof/>
        </w:rPr>
        <w:t>From what date will the dataset be publicly available? Is it under any specific usage license?</w:t>
      </w:r>
    </w:p>
    <w:p w14:paraId="6CB396BD" w14:textId="613F10E6" w:rsidR="0050001B" w:rsidRPr="0050001B" w:rsidRDefault="00F42F7C" w:rsidP="005B72AE">
      <w:pPr>
        <w:numPr>
          <w:ilvl w:val="1"/>
          <w:numId w:val="27"/>
        </w:numPr>
        <w:tabs>
          <w:tab w:val="num" w:pos="720"/>
        </w:tabs>
        <w:ind w:left="993" w:hanging="633"/>
        <w:rPr>
          <w:noProof/>
        </w:rPr>
      </w:pPr>
      <w:r>
        <w:rPr>
          <w:noProof/>
        </w:rPr>
        <w:t>Preve</w:t>
      </w:r>
      <w:r w:rsidR="00244DAE">
        <w:rPr>
          <w:noProof/>
        </w:rPr>
        <w:t xml:space="preserve">ieu restringir l’accés a les dades durant un periode de temps determinat? En cas afirmatiu, explica els motius (per exemple protecció de </w:t>
      </w:r>
      <w:r w:rsidR="00740C73">
        <w:rPr>
          <w:noProof/>
        </w:rPr>
        <w:t xml:space="preserve">la propietat intel·lectual o patents) - </w:t>
      </w:r>
      <w:r w:rsidR="0050001B" w:rsidRPr="0050001B">
        <w:rPr>
          <w:noProof/>
        </w:rPr>
        <w:t>¿Prevéis restringir el acceso a los datos durante un periodo de tiempo determinado? En caso afirmativo, explicad los motivos (por ejemplo, protección de la propiedad intelectual o patentes).</w:t>
      </w:r>
      <w:r w:rsidR="002F5B25">
        <w:rPr>
          <w:noProof/>
        </w:rPr>
        <w:t xml:space="preserve"> - </w:t>
      </w:r>
      <w:r w:rsidR="0050001B" w:rsidRPr="002F5B25">
        <w:rPr>
          <w:i/>
          <w:iCs/>
          <w:noProof/>
        </w:rPr>
        <w:t>Do you plan to restrict access to the data for a certain period? If so, please explain the reasons (e.g., intellectual property protection or patents).</w:t>
      </w:r>
    </w:p>
    <w:p w14:paraId="40AAC09A" w14:textId="611193FF" w:rsidR="0050001B" w:rsidRPr="0050001B" w:rsidRDefault="00740C73" w:rsidP="00102A78">
      <w:pPr>
        <w:pStyle w:val="Ttulo1"/>
        <w:numPr>
          <w:ilvl w:val="0"/>
          <w:numId w:val="27"/>
        </w:numPr>
        <w:rPr>
          <w:noProof/>
        </w:rPr>
      </w:pPr>
      <w:r>
        <w:rPr>
          <w:noProof/>
        </w:rPr>
        <w:t xml:space="preserve">SEGURETAT DE LES DADES - </w:t>
      </w:r>
      <w:r w:rsidR="0050001B" w:rsidRPr="0050001B">
        <w:rPr>
          <w:noProof/>
        </w:rPr>
        <w:t>SEGURIDAD DE LOS DATOS</w:t>
      </w:r>
      <w:r w:rsidR="00E77C0A">
        <w:rPr>
          <w:noProof/>
        </w:rPr>
        <w:t xml:space="preserve"> - </w:t>
      </w:r>
      <w:r w:rsidR="0050001B" w:rsidRPr="004843B7">
        <w:rPr>
          <w:i/>
          <w:iCs/>
          <w:noProof/>
        </w:rPr>
        <w:t>DATA SECURITY</w:t>
      </w:r>
    </w:p>
    <w:p w14:paraId="645EB0DC" w14:textId="1381C263" w:rsidR="0050001B" w:rsidRPr="00F32CE0" w:rsidRDefault="00F33AD0" w:rsidP="00F32CE0">
      <w:pPr>
        <w:numPr>
          <w:ilvl w:val="1"/>
          <w:numId w:val="27"/>
        </w:numPr>
        <w:tabs>
          <w:tab w:val="num" w:pos="720"/>
        </w:tabs>
        <w:ind w:left="993" w:hanging="633"/>
        <w:rPr>
          <w:i/>
          <w:iCs/>
          <w:noProof/>
        </w:rPr>
      </w:pPr>
      <w:r>
        <w:rPr>
          <w:noProof/>
        </w:rPr>
        <w:t xml:space="preserve">Com s’han </w:t>
      </w:r>
      <w:r w:rsidR="006F11BF">
        <w:rPr>
          <w:noProof/>
        </w:rPr>
        <w:t>em</w:t>
      </w:r>
      <w:r>
        <w:rPr>
          <w:noProof/>
        </w:rPr>
        <w:t>magatzemat les dades? On han estat d</w:t>
      </w:r>
      <w:r w:rsidR="00EC10C8">
        <w:rPr>
          <w:noProof/>
        </w:rPr>
        <w:t>i</w:t>
      </w:r>
      <w:r>
        <w:rPr>
          <w:noProof/>
        </w:rPr>
        <w:t xml:space="preserve">positades </w:t>
      </w:r>
      <w:r w:rsidR="006F11BF">
        <w:rPr>
          <w:noProof/>
        </w:rPr>
        <w:t xml:space="preserve">i com s’han gestionat el seu accés? - </w:t>
      </w:r>
      <w:r w:rsidR="0050001B" w:rsidRPr="0050001B">
        <w:rPr>
          <w:noProof/>
        </w:rPr>
        <w:t xml:space="preserve">¿Cómo se han almacenado los datos? ¿Dónde han estado depositados y </w:t>
      </w:r>
      <w:r w:rsidR="0050001B" w:rsidRPr="0050001B">
        <w:rPr>
          <w:noProof/>
        </w:rPr>
        <w:lastRenderedPageBreak/>
        <w:t>cómo se ha gestionado su acceso?</w:t>
      </w:r>
      <w:r w:rsidR="00E77C0A">
        <w:rPr>
          <w:noProof/>
        </w:rPr>
        <w:t xml:space="preserve"> - </w:t>
      </w:r>
      <w:r w:rsidR="0050001B" w:rsidRPr="00F32CE0">
        <w:rPr>
          <w:i/>
          <w:iCs/>
          <w:noProof/>
        </w:rPr>
        <w:t>How were the data stored? Where were they deposited and how was access managed?</w:t>
      </w:r>
    </w:p>
    <w:p w14:paraId="50398F33" w14:textId="5BDA902A" w:rsidR="0050001B" w:rsidRPr="0050001B" w:rsidRDefault="009E16AE" w:rsidP="00F32CE0">
      <w:pPr>
        <w:numPr>
          <w:ilvl w:val="1"/>
          <w:numId w:val="27"/>
        </w:numPr>
        <w:tabs>
          <w:tab w:val="num" w:pos="720"/>
        </w:tabs>
        <w:ind w:left="993" w:hanging="633"/>
        <w:rPr>
          <w:noProof/>
        </w:rPr>
      </w:pPr>
      <w:r>
        <w:rPr>
          <w:noProof/>
        </w:rPr>
        <w:t>Si s’ha treballat amb dades personals o confidencials</w:t>
      </w:r>
      <w:r w:rsidR="00D70051">
        <w:rPr>
          <w:noProof/>
        </w:rPr>
        <w:t xml:space="preserve">, com s’han mantingut segures i protegides? - </w:t>
      </w:r>
      <w:r w:rsidR="0050001B" w:rsidRPr="0050001B">
        <w:rPr>
          <w:noProof/>
        </w:rPr>
        <w:t>Si se ha trabajado con datos personales o confidenciales, ¿cómo se han mantenido seguros y protegidos?</w:t>
      </w:r>
      <w:r w:rsidR="00E77C0A">
        <w:rPr>
          <w:noProof/>
        </w:rPr>
        <w:t xml:space="preserve"> - </w:t>
      </w:r>
      <w:r w:rsidR="0050001B" w:rsidRPr="00F32CE0">
        <w:rPr>
          <w:i/>
          <w:iCs/>
          <w:noProof/>
        </w:rPr>
        <w:t>If personal or confidential data were involved, how were they kept secure and protected?</w:t>
      </w:r>
    </w:p>
    <w:p w14:paraId="27D44288" w14:textId="2ECE1D3F" w:rsidR="0050001B" w:rsidRPr="0050001B" w:rsidRDefault="00D70051" w:rsidP="00F32CE0">
      <w:pPr>
        <w:numPr>
          <w:ilvl w:val="1"/>
          <w:numId w:val="27"/>
        </w:numPr>
        <w:tabs>
          <w:tab w:val="num" w:pos="720"/>
        </w:tabs>
        <w:ind w:left="993" w:hanging="633"/>
        <w:rPr>
          <w:noProof/>
        </w:rPr>
      </w:pPr>
      <w:r>
        <w:rPr>
          <w:noProof/>
        </w:rPr>
        <w:t>S’ha aplicat al</w:t>
      </w:r>
      <w:r w:rsidR="00251080">
        <w:rPr>
          <w:noProof/>
        </w:rPr>
        <w:t xml:space="preserve">gun procés de seudonimització o xifratxe de les dades? - </w:t>
      </w:r>
      <w:r w:rsidR="0050001B" w:rsidRPr="0050001B">
        <w:rPr>
          <w:noProof/>
        </w:rPr>
        <w:t>¿Se ha aplicado algún proceso de seudonimización o cifrado de los datos?</w:t>
      </w:r>
      <w:r w:rsidR="00E77C0A">
        <w:rPr>
          <w:noProof/>
        </w:rPr>
        <w:t xml:space="preserve"> - </w:t>
      </w:r>
      <w:r w:rsidR="0050001B" w:rsidRPr="00F32CE0">
        <w:rPr>
          <w:i/>
          <w:iCs/>
          <w:noProof/>
        </w:rPr>
        <w:t>Has any process of pseudonymization or data encryption been applied?</w:t>
      </w:r>
    </w:p>
    <w:p w14:paraId="19B4ACF2" w14:textId="740B0ED4" w:rsidR="0050001B" w:rsidRPr="0050001B" w:rsidRDefault="00251080" w:rsidP="00F32CE0">
      <w:pPr>
        <w:numPr>
          <w:ilvl w:val="1"/>
          <w:numId w:val="27"/>
        </w:numPr>
        <w:tabs>
          <w:tab w:val="num" w:pos="720"/>
        </w:tabs>
        <w:ind w:left="993" w:hanging="633"/>
        <w:rPr>
          <w:noProof/>
        </w:rPr>
      </w:pPr>
      <w:r>
        <w:rPr>
          <w:noProof/>
        </w:rPr>
        <w:t xml:space="preserve">En cas necessari, descriu quins </w:t>
      </w:r>
      <w:r w:rsidR="00932296">
        <w:rPr>
          <w:noProof/>
        </w:rPr>
        <w:t xml:space="preserve">problemes legals o ètics </w:t>
      </w:r>
      <w:r w:rsidR="002F1D9A">
        <w:rPr>
          <w:noProof/>
        </w:rPr>
        <w:t xml:space="preserve">han sorgit durant la recolecció, emmagatzematge, processament, i arxiu </w:t>
      </w:r>
      <w:r w:rsidR="00AC37A9">
        <w:rPr>
          <w:noProof/>
        </w:rPr>
        <w:t xml:space="preserve">de les dades, així com l’aprovació ètica - </w:t>
      </w:r>
      <w:r w:rsidR="0050001B" w:rsidRPr="0050001B">
        <w:rPr>
          <w:noProof/>
        </w:rPr>
        <w:t>En caso necesario, describid qué problemas legales o éticos han surgido durante la recolección, almacenamiento, procesamiento y archivo de los datos, así como la correspondiente aprobación ética.</w:t>
      </w:r>
      <w:r w:rsidR="00E77C0A">
        <w:rPr>
          <w:noProof/>
        </w:rPr>
        <w:t xml:space="preserve"> - </w:t>
      </w:r>
      <w:r w:rsidR="0050001B" w:rsidRPr="00F32CE0">
        <w:rPr>
          <w:i/>
          <w:iCs/>
          <w:noProof/>
        </w:rPr>
        <w:t>If necessary, describe any legal or ethical issues encountered during data collection, storage, processing, and archiving, as well as the relevant ethics approval.</w:t>
      </w:r>
    </w:p>
    <w:p w14:paraId="312A7F84" w14:textId="28D35AF5" w:rsidR="0033793C" w:rsidRDefault="001730A0" w:rsidP="009240F5">
      <w:pPr>
        <w:pStyle w:val="Ttulo1"/>
        <w:numPr>
          <w:ilvl w:val="0"/>
          <w:numId w:val="27"/>
        </w:numPr>
        <w:rPr>
          <w:noProof/>
        </w:rPr>
      </w:pPr>
      <w:r>
        <w:rPr>
          <w:noProof/>
        </w:rPr>
        <w:t xml:space="preserve">ARXIU I PRESERVACIÓ DE LES DADES - </w:t>
      </w:r>
      <w:r w:rsidR="00702ED6">
        <w:rPr>
          <w:noProof/>
        </w:rPr>
        <w:t>ARCHIVO Y PRESERVACIÓN DE LOS DATOS</w:t>
      </w:r>
      <w:r w:rsidR="00D556FD">
        <w:rPr>
          <w:noProof/>
        </w:rPr>
        <w:t xml:space="preserve"> - </w:t>
      </w:r>
      <w:r w:rsidR="00D556FD" w:rsidRPr="004843B7">
        <w:rPr>
          <w:i/>
          <w:iCs/>
          <w:noProof/>
        </w:rPr>
        <w:t>DATA ARCHIVING AND PRESERVATION</w:t>
      </w:r>
    </w:p>
    <w:p w14:paraId="04CFBD9A" w14:textId="20903285" w:rsidR="00702ED6" w:rsidRPr="0050001B" w:rsidRDefault="001730A0" w:rsidP="003402CF">
      <w:pPr>
        <w:numPr>
          <w:ilvl w:val="1"/>
          <w:numId w:val="27"/>
        </w:numPr>
        <w:tabs>
          <w:tab w:val="num" w:pos="720"/>
        </w:tabs>
        <w:ind w:left="993" w:hanging="633"/>
        <w:rPr>
          <w:noProof/>
        </w:rPr>
      </w:pPr>
      <w:r>
        <w:rPr>
          <w:noProof/>
        </w:rPr>
        <w:t>Quins processos i criteris s’estable</w:t>
      </w:r>
      <w:r w:rsidR="00562666">
        <w:rPr>
          <w:noProof/>
        </w:rPr>
        <w:t xml:space="preserve">ixen per a decidir quines dades seran eliminades i quals es preserven, assegurant </w:t>
      </w:r>
      <w:r w:rsidR="00EA03B5">
        <w:rPr>
          <w:noProof/>
        </w:rPr>
        <w:t xml:space="preserve">el seu arxiu i conservació a llarg termini? - </w:t>
      </w:r>
      <w:r w:rsidR="003402CF" w:rsidRPr="003402CF">
        <w:rPr>
          <w:noProof/>
        </w:rPr>
        <w:t>¿Qué procesos y criterios se establecerán para decidir qué datos serán eliminados y cuáles se preservarán, asegurando su archivo y conservación a largo plazo?</w:t>
      </w:r>
      <w:r w:rsidR="00B70938">
        <w:rPr>
          <w:noProof/>
        </w:rPr>
        <w:t xml:space="preserve"> - </w:t>
      </w:r>
      <w:r w:rsidR="00B70938" w:rsidRPr="00B70938">
        <w:rPr>
          <w:i/>
          <w:iCs/>
          <w:noProof/>
        </w:rPr>
        <w:t>What processes and criteria will be established to determine which data will be removed and which will be preserved, ensuring their archiving and long-term preservation?</w:t>
      </w:r>
    </w:p>
    <w:sectPr w:rsidR="00702ED6" w:rsidRPr="0050001B" w:rsidSect="00B70938">
      <w:headerReference w:type="default" r:id="rId11"/>
      <w:footerReference w:type="default" r:id="rId12"/>
      <w:pgSz w:w="11906" w:h="16838"/>
      <w:pgMar w:top="1418" w:right="991" w:bottom="1418" w:left="1276" w:header="426" w:footer="4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88E50" w14:textId="77777777" w:rsidR="00AD22E4" w:rsidRDefault="00AD22E4" w:rsidP="009D7964">
      <w:r>
        <w:separator/>
      </w:r>
    </w:p>
  </w:endnote>
  <w:endnote w:type="continuationSeparator" w:id="0">
    <w:p w14:paraId="77DE94A8" w14:textId="77777777" w:rsidR="00AD22E4" w:rsidRDefault="00AD22E4" w:rsidP="009D7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1464384371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C638AC3" w14:textId="746EA03F" w:rsidR="0050001B" w:rsidRPr="0050001B" w:rsidRDefault="0050001B">
            <w:pPr>
              <w:pStyle w:val="Piedepgina"/>
              <w:jc w:val="right"/>
              <w:rPr>
                <w:sz w:val="18"/>
                <w:szCs w:val="18"/>
              </w:rPr>
            </w:pPr>
            <w:r w:rsidRPr="0050001B">
              <w:rPr>
                <w:sz w:val="18"/>
                <w:szCs w:val="18"/>
              </w:rPr>
              <w:t xml:space="preserve">Pàgina </w:t>
            </w:r>
            <w:r w:rsidRPr="0050001B">
              <w:rPr>
                <w:b/>
                <w:bCs/>
                <w:sz w:val="18"/>
                <w:szCs w:val="18"/>
              </w:rPr>
              <w:fldChar w:fldCharType="begin"/>
            </w:r>
            <w:r w:rsidRPr="0050001B">
              <w:rPr>
                <w:b/>
                <w:bCs/>
                <w:sz w:val="18"/>
                <w:szCs w:val="18"/>
              </w:rPr>
              <w:instrText>PAGE</w:instrText>
            </w:r>
            <w:r w:rsidRPr="0050001B">
              <w:rPr>
                <w:b/>
                <w:bCs/>
                <w:sz w:val="18"/>
                <w:szCs w:val="18"/>
              </w:rPr>
              <w:fldChar w:fldCharType="separate"/>
            </w:r>
            <w:r w:rsidRPr="0050001B">
              <w:rPr>
                <w:b/>
                <w:bCs/>
                <w:sz w:val="18"/>
                <w:szCs w:val="18"/>
              </w:rPr>
              <w:t>2</w:t>
            </w:r>
            <w:r w:rsidRPr="0050001B">
              <w:rPr>
                <w:b/>
                <w:bCs/>
                <w:sz w:val="18"/>
                <w:szCs w:val="18"/>
              </w:rPr>
              <w:fldChar w:fldCharType="end"/>
            </w:r>
            <w:r w:rsidRPr="0050001B">
              <w:rPr>
                <w:sz w:val="18"/>
                <w:szCs w:val="18"/>
              </w:rPr>
              <w:t xml:space="preserve"> de </w:t>
            </w:r>
            <w:r w:rsidRPr="0050001B">
              <w:rPr>
                <w:b/>
                <w:bCs/>
                <w:sz w:val="18"/>
                <w:szCs w:val="18"/>
              </w:rPr>
              <w:fldChar w:fldCharType="begin"/>
            </w:r>
            <w:r w:rsidRPr="0050001B">
              <w:rPr>
                <w:b/>
                <w:bCs/>
                <w:sz w:val="18"/>
                <w:szCs w:val="18"/>
              </w:rPr>
              <w:instrText>NUMPAGES</w:instrText>
            </w:r>
            <w:r w:rsidRPr="0050001B">
              <w:rPr>
                <w:b/>
                <w:bCs/>
                <w:sz w:val="18"/>
                <w:szCs w:val="18"/>
              </w:rPr>
              <w:fldChar w:fldCharType="separate"/>
            </w:r>
            <w:r w:rsidRPr="0050001B">
              <w:rPr>
                <w:b/>
                <w:bCs/>
                <w:sz w:val="18"/>
                <w:szCs w:val="18"/>
              </w:rPr>
              <w:t>2</w:t>
            </w:r>
            <w:r w:rsidRPr="0050001B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2347BE27" w14:textId="77777777" w:rsidR="0050001B" w:rsidRDefault="0050001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763CB" w14:textId="77777777" w:rsidR="00AD22E4" w:rsidRDefault="00AD22E4" w:rsidP="009D7964">
      <w:r>
        <w:separator/>
      </w:r>
    </w:p>
  </w:footnote>
  <w:footnote w:type="continuationSeparator" w:id="0">
    <w:p w14:paraId="1C875E94" w14:textId="77777777" w:rsidR="00AD22E4" w:rsidRDefault="00AD22E4" w:rsidP="009D79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6DA77" w14:textId="46682970" w:rsidR="00D76CDC" w:rsidRPr="00B03101" w:rsidRDefault="00BA46DC" w:rsidP="00D76CDC">
    <w:pPr>
      <w:pStyle w:val="Encabezado"/>
      <w:jc w:val="center"/>
      <w:rPr>
        <w:i/>
        <w:color w:val="808080" w:themeColor="background1" w:themeShade="80"/>
        <w:sz w:val="16"/>
        <w:szCs w:val="16"/>
      </w:rPr>
    </w:pPr>
    <w:r>
      <w:rPr>
        <w:noProof/>
        <w:color w:val="808080" w:themeColor="background1" w:themeShade="80"/>
        <w:lang w:eastAsia="ca-ES"/>
      </w:rPr>
      <w:drawing>
        <wp:inline distT="0" distB="0" distL="0" distR="0" wp14:anchorId="688E5EC5" wp14:editId="38D6A2EE">
          <wp:extent cx="1980000" cy="393874"/>
          <wp:effectExtent l="0" t="0" r="1270" b="6350"/>
          <wp:docPr id="431800384" name="Imatge 7" descr="\\quadre.rectorat.url.edu\QUADRE\D00    COMUNICACIO I PROMOCIO\D03    Identitat visual\Carpeta Logos per Institucions 2016\CATALÀ_BÀSIC_HORITZONT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quadre.rectorat.url.edu\QUADRE\D00    COMUNICACIO I PROMOCIO\D03    Identitat visual\Carpeta Logos per Institucions 2016\CATALÀ_BÀSIC_HORITZONTAL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0000" cy="3938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4E83"/>
    <w:multiLevelType w:val="hybridMultilevel"/>
    <w:tmpl w:val="933AA482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607D2"/>
    <w:multiLevelType w:val="multilevel"/>
    <w:tmpl w:val="0ADC06C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0F322C5F"/>
    <w:multiLevelType w:val="multilevel"/>
    <w:tmpl w:val="08388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1F059F"/>
    <w:multiLevelType w:val="multilevel"/>
    <w:tmpl w:val="040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5465C8A"/>
    <w:multiLevelType w:val="hybridMultilevel"/>
    <w:tmpl w:val="E95AC3A4"/>
    <w:lvl w:ilvl="0" w:tplc="040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E64D66"/>
    <w:multiLevelType w:val="multilevel"/>
    <w:tmpl w:val="8618A82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06D1AA5"/>
    <w:multiLevelType w:val="multilevel"/>
    <w:tmpl w:val="040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7134B69"/>
    <w:multiLevelType w:val="multilevel"/>
    <w:tmpl w:val="04030025"/>
    <w:styleLink w:val="VR"/>
    <w:lvl w:ilvl="0">
      <w:start w:val="1"/>
      <w:numFmt w:val="decimal"/>
      <w:lvlText w:val="%1"/>
      <w:lvlJc w:val="left"/>
      <w:pPr>
        <w:ind w:left="432" w:hanging="432"/>
      </w:pPr>
      <w:rPr>
        <w:rFonts w:asciiTheme="minorHAnsi" w:hAnsiTheme="minorHAnsi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2BA92C21"/>
    <w:multiLevelType w:val="multilevel"/>
    <w:tmpl w:val="70F87C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3382F7D"/>
    <w:multiLevelType w:val="multilevel"/>
    <w:tmpl w:val="040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5A24C98"/>
    <w:multiLevelType w:val="hybridMultilevel"/>
    <w:tmpl w:val="0F42D77C"/>
    <w:lvl w:ilvl="0" w:tplc="29E0C62A">
      <w:start w:val="1"/>
      <w:numFmt w:val="bullet"/>
      <w:pStyle w:val="Prrafodelista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590215"/>
    <w:multiLevelType w:val="multilevel"/>
    <w:tmpl w:val="0403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3EF2186A"/>
    <w:multiLevelType w:val="multilevel"/>
    <w:tmpl w:val="04030025"/>
    <w:lvl w:ilvl="0">
      <w:start w:val="1"/>
      <w:numFmt w:val="decimal"/>
      <w:lvlText w:val="%1"/>
      <w:lvlJc w:val="left"/>
      <w:pPr>
        <w:ind w:left="432" w:hanging="432"/>
      </w:pPr>
      <w:rPr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45CD7B9C"/>
    <w:multiLevelType w:val="multilevel"/>
    <w:tmpl w:val="C19AC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66B4B6B"/>
    <w:multiLevelType w:val="multilevel"/>
    <w:tmpl w:val="040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C911028"/>
    <w:multiLevelType w:val="multilevel"/>
    <w:tmpl w:val="040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EDE6A6E"/>
    <w:multiLevelType w:val="multilevel"/>
    <w:tmpl w:val="040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1E74866"/>
    <w:multiLevelType w:val="multilevel"/>
    <w:tmpl w:val="4F3AE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28C04A9"/>
    <w:multiLevelType w:val="multilevel"/>
    <w:tmpl w:val="078829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lowerLetter"/>
      <w:pStyle w:val="Ttulo4"/>
      <w:lvlText w:val="%4)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58AF6C95"/>
    <w:multiLevelType w:val="hybridMultilevel"/>
    <w:tmpl w:val="BBFC589A"/>
    <w:lvl w:ilvl="0" w:tplc="7FBE07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166366"/>
    <w:multiLevelType w:val="hybridMultilevel"/>
    <w:tmpl w:val="0A887F9A"/>
    <w:lvl w:ilvl="0" w:tplc="040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BF0D9B"/>
    <w:multiLevelType w:val="multilevel"/>
    <w:tmpl w:val="040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FE117B7"/>
    <w:multiLevelType w:val="multilevel"/>
    <w:tmpl w:val="04023A60"/>
    <w:lvl w:ilvl="0">
      <w:start w:val="1"/>
      <w:numFmt w:val="decimal"/>
      <w:pStyle w:val="Ttulo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Ttulo2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Ttulo3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62FF21CB"/>
    <w:multiLevelType w:val="multilevel"/>
    <w:tmpl w:val="3550D0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CE319C9"/>
    <w:multiLevelType w:val="multilevel"/>
    <w:tmpl w:val="040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34734E4"/>
    <w:multiLevelType w:val="multilevel"/>
    <w:tmpl w:val="7FDC8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5662585"/>
    <w:multiLevelType w:val="hybridMultilevel"/>
    <w:tmpl w:val="570CD87E"/>
    <w:lvl w:ilvl="0" w:tplc="040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C01F94"/>
    <w:multiLevelType w:val="hybridMultilevel"/>
    <w:tmpl w:val="2F98407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DE1E70"/>
    <w:multiLevelType w:val="multilevel"/>
    <w:tmpl w:val="B15CB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D5C74B0"/>
    <w:multiLevelType w:val="multilevel"/>
    <w:tmpl w:val="040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041781199">
    <w:abstractNumId w:val="4"/>
  </w:num>
  <w:num w:numId="2" w16cid:durableId="776874512">
    <w:abstractNumId w:val="20"/>
  </w:num>
  <w:num w:numId="3" w16cid:durableId="1954437005">
    <w:abstractNumId w:val="26"/>
  </w:num>
  <w:num w:numId="4" w16cid:durableId="394352276">
    <w:abstractNumId w:val="0"/>
  </w:num>
  <w:num w:numId="5" w16cid:durableId="554899781">
    <w:abstractNumId w:val="19"/>
  </w:num>
  <w:num w:numId="6" w16cid:durableId="1151169531">
    <w:abstractNumId w:val="12"/>
  </w:num>
  <w:num w:numId="7" w16cid:durableId="889655681">
    <w:abstractNumId w:val="7"/>
  </w:num>
  <w:num w:numId="8" w16cid:durableId="223369652">
    <w:abstractNumId w:val="1"/>
  </w:num>
  <w:num w:numId="9" w16cid:durableId="1171144231">
    <w:abstractNumId w:val="5"/>
  </w:num>
  <w:num w:numId="10" w16cid:durableId="134952595">
    <w:abstractNumId w:val="11"/>
  </w:num>
  <w:num w:numId="11" w16cid:durableId="643704036">
    <w:abstractNumId w:val="6"/>
  </w:num>
  <w:num w:numId="12" w16cid:durableId="231090185">
    <w:abstractNumId w:val="16"/>
  </w:num>
  <w:num w:numId="13" w16cid:durableId="288973969">
    <w:abstractNumId w:val="22"/>
  </w:num>
  <w:num w:numId="14" w16cid:durableId="405030608">
    <w:abstractNumId w:val="18"/>
  </w:num>
  <w:num w:numId="15" w16cid:durableId="278220931">
    <w:abstractNumId w:val="27"/>
  </w:num>
  <w:num w:numId="16" w16cid:durableId="1962952488">
    <w:abstractNumId w:val="10"/>
  </w:num>
  <w:num w:numId="17" w16cid:durableId="1172335191">
    <w:abstractNumId w:val="22"/>
  </w:num>
  <w:num w:numId="18" w16cid:durableId="200679705">
    <w:abstractNumId w:val="13"/>
  </w:num>
  <w:num w:numId="19" w16cid:durableId="539249019">
    <w:abstractNumId w:val="25"/>
  </w:num>
  <w:num w:numId="20" w16cid:durableId="734087082">
    <w:abstractNumId w:val="8"/>
  </w:num>
  <w:num w:numId="21" w16cid:durableId="1585530507">
    <w:abstractNumId w:val="28"/>
  </w:num>
  <w:num w:numId="22" w16cid:durableId="526066745">
    <w:abstractNumId w:val="2"/>
  </w:num>
  <w:num w:numId="23" w16cid:durableId="486674087">
    <w:abstractNumId w:val="23"/>
  </w:num>
  <w:num w:numId="24" w16cid:durableId="60754881">
    <w:abstractNumId w:val="17"/>
  </w:num>
  <w:num w:numId="25" w16cid:durableId="1160777810">
    <w:abstractNumId w:val="15"/>
  </w:num>
  <w:num w:numId="26" w16cid:durableId="1792507461">
    <w:abstractNumId w:val="29"/>
  </w:num>
  <w:num w:numId="27" w16cid:durableId="1941602033">
    <w:abstractNumId w:val="9"/>
  </w:num>
  <w:num w:numId="28" w16cid:durableId="142280680">
    <w:abstractNumId w:val="24"/>
  </w:num>
  <w:num w:numId="29" w16cid:durableId="1153644755">
    <w:abstractNumId w:val="14"/>
  </w:num>
  <w:num w:numId="30" w16cid:durableId="739448706">
    <w:abstractNumId w:val="3"/>
  </w:num>
  <w:num w:numId="31" w16cid:durableId="1249074469">
    <w:abstractNumId w:val="21"/>
  </w:num>
  <w:num w:numId="32" w16cid:durableId="4450009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01B"/>
    <w:rsid w:val="00004CA4"/>
    <w:rsid w:val="000148DA"/>
    <w:rsid w:val="00027AA6"/>
    <w:rsid w:val="00046C07"/>
    <w:rsid w:val="00076B1F"/>
    <w:rsid w:val="00102A78"/>
    <w:rsid w:val="001176CC"/>
    <w:rsid w:val="00144941"/>
    <w:rsid w:val="0015306B"/>
    <w:rsid w:val="00167C9F"/>
    <w:rsid w:val="001730A0"/>
    <w:rsid w:val="00176DD1"/>
    <w:rsid w:val="001951B7"/>
    <w:rsid w:val="001A402D"/>
    <w:rsid w:val="001F2C08"/>
    <w:rsid w:val="00244DAE"/>
    <w:rsid w:val="00245B2A"/>
    <w:rsid w:val="00251080"/>
    <w:rsid w:val="0029099A"/>
    <w:rsid w:val="002D4D9D"/>
    <w:rsid w:val="002F1D9A"/>
    <w:rsid w:val="002F5B25"/>
    <w:rsid w:val="00306623"/>
    <w:rsid w:val="0033793C"/>
    <w:rsid w:val="003402CF"/>
    <w:rsid w:val="003C0A1D"/>
    <w:rsid w:val="0043137E"/>
    <w:rsid w:val="00471B5D"/>
    <w:rsid w:val="00477BEF"/>
    <w:rsid w:val="004843B7"/>
    <w:rsid w:val="004E0702"/>
    <w:rsid w:val="0050001B"/>
    <w:rsid w:val="00517670"/>
    <w:rsid w:val="00526CD2"/>
    <w:rsid w:val="005335C7"/>
    <w:rsid w:val="00543052"/>
    <w:rsid w:val="00562666"/>
    <w:rsid w:val="005A4C5B"/>
    <w:rsid w:val="005B3760"/>
    <w:rsid w:val="005D0AFC"/>
    <w:rsid w:val="00627048"/>
    <w:rsid w:val="00634C23"/>
    <w:rsid w:val="006552D4"/>
    <w:rsid w:val="0065788C"/>
    <w:rsid w:val="00692DDF"/>
    <w:rsid w:val="006F11BF"/>
    <w:rsid w:val="00702ED6"/>
    <w:rsid w:val="00714593"/>
    <w:rsid w:val="00740C73"/>
    <w:rsid w:val="00777AFE"/>
    <w:rsid w:val="007A08E9"/>
    <w:rsid w:val="007B0922"/>
    <w:rsid w:val="00816CDF"/>
    <w:rsid w:val="00823C46"/>
    <w:rsid w:val="00871A0A"/>
    <w:rsid w:val="008C1136"/>
    <w:rsid w:val="008E5785"/>
    <w:rsid w:val="009202D5"/>
    <w:rsid w:val="009240F5"/>
    <w:rsid w:val="00932296"/>
    <w:rsid w:val="009812EF"/>
    <w:rsid w:val="00985DC8"/>
    <w:rsid w:val="009A660F"/>
    <w:rsid w:val="009B0A89"/>
    <w:rsid w:val="009C25F7"/>
    <w:rsid w:val="009D7964"/>
    <w:rsid w:val="009E16AE"/>
    <w:rsid w:val="00A32ADE"/>
    <w:rsid w:val="00AC37A9"/>
    <w:rsid w:val="00AD0FF7"/>
    <w:rsid w:val="00AD22E4"/>
    <w:rsid w:val="00AF7D9C"/>
    <w:rsid w:val="00B03101"/>
    <w:rsid w:val="00B36826"/>
    <w:rsid w:val="00B465FE"/>
    <w:rsid w:val="00B62F5B"/>
    <w:rsid w:val="00B6667B"/>
    <w:rsid w:val="00B70938"/>
    <w:rsid w:val="00B86D3C"/>
    <w:rsid w:val="00BA46DC"/>
    <w:rsid w:val="00BB5B90"/>
    <w:rsid w:val="00BB7B5A"/>
    <w:rsid w:val="00C0668C"/>
    <w:rsid w:val="00C26B64"/>
    <w:rsid w:val="00C81701"/>
    <w:rsid w:val="00D10640"/>
    <w:rsid w:val="00D206AF"/>
    <w:rsid w:val="00D4551F"/>
    <w:rsid w:val="00D550D3"/>
    <w:rsid w:val="00D556FD"/>
    <w:rsid w:val="00D6636F"/>
    <w:rsid w:val="00D70051"/>
    <w:rsid w:val="00D76CDC"/>
    <w:rsid w:val="00D92573"/>
    <w:rsid w:val="00DC1316"/>
    <w:rsid w:val="00E13F3D"/>
    <w:rsid w:val="00E77C0A"/>
    <w:rsid w:val="00E8686A"/>
    <w:rsid w:val="00EA03B5"/>
    <w:rsid w:val="00EC10C8"/>
    <w:rsid w:val="00EF2586"/>
    <w:rsid w:val="00EF2F65"/>
    <w:rsid w:val="00F07ABD"/>
    <w:rsid w:val="00F31420"/>
    <w:rsid w:val="00F32CE0"/>
    <w:rsid w:val="00F33AD0"/>
    <w:rsid w:val="00F3790B"/>
    <w:rsid w:val="00F42F7C"/>
    <w:rsid w:val="00F4481A"/>
    <w:rsid w:val="00F522F6"/>
    <w:rsid w:val="00FE575A"/>
    <w:rsid w:val="00FF1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1AC489"/>
  <w15:docId w15:val="{9D2561BE-08F9-445E-B2C4-329349B11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7C0A"/>
    <w:pPr>
      <w:spacing w:before="120" w:after="0"/>
      <w:jc w:val="both"/>
    </w:pPr>
    <w:rPr>
      <w:rFonts w:ascii="Arial" w:hAnsi="Arial"/>
    </w:rPr>
  </w:style>
  <w:style w:type="paragraph" w:styleId="Ttulo1">
    <w:name w:val="heading 1"/>
    <w:basedOn w:val="Normal"/>
    <w:next w:val="Normal"/>
    <w:link w:val="Ttulo1Car"/>
    <w:uiPriority w:val="9"/>
    <w:qFormat/>
    <w:rsid w:val="00102A78"/>
    <w:pPr>
      <w:numPr>
        <w:numId w:val="13"/>
      </w:numPr>
      <w:spacing w:before="360"/>
      <w:outlineLvl w:val="0"/>
    </w:pPr>
    <w:rPr>
      <w:b/>
      <w:u w:val="single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202D5"/>
    <w:pPr>
      <w:numPr>
        <w:ilvl w:val="1"/>
        <w:numId w:val="13"/>
      </w:numPr>
      <w:ind w:left="454" w:hanging="454"/>
      <w:outlineLvl w:val="1"/>
    </w:pPr>
    <w:rPr>
      <w:b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9202D5"/>
    <w:pPr>
      <w:numPr>
        <w:ilvl w:val="2"/>
        <w:numId w:val="13"/>
      </w:numPr>
      <w:ind w:left="454" w:hanging="454"/>
      <w:outlineLvl w:val="2"/>
    </w:pPr>
    <w:rPr>
      <w:b/>
      <w:sz w:val="20"/>
      <w:szCs w:val="20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9202D5"/>
    <w:pPr>
      <w:numPr>
        <w:ilvl w:val="3"/>
        <w:numId w:val="14"/>
      </w:numPr>
      <w:ind w:left="738" w:hanging="454"/>
      <w:outlineLvl w:val="3"/>
    </w:pPr>
    <w:rPr>
      <w:b/>
      <w:i/>
      <w:sz w:val="20"/>
      <w:szCs w:val="20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rsid w:val="00027AA6"/>
    <w:pPr>
      <w:keepNext/>
      <w:keepLines/>
      <w:numPr>
        <w:ilvl w:val="4"/>
        <w:numId w:val="6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27AA6"/>
    <w:pPr>
      <w:keepNext/>
      <w:keepLines/>
      <w:numPr>
        <w:ilvl w:val="5"/>
        <w:numId w:val="6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27AA6"/>
    <w:pPr>
      <w:keepNext/>
      <w:keepLines/>
      <w:numPr>
        <w:ilvl w:val="6"/>
        <w:numId w:val="6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27AA6"/>
    <w:pPr>
      <w:keepNext/>
      <w:keepLines/>
      <w:numPr>
        <w:ilvl w:val="7"/>
        <w:numId w:val="6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27AA6"/>
    <w:pPr>
      <w:keepNext/>
      <w:keepLines/>
      <w:numPr>
        <w:ilvl w:val="8"/>
        <w:numId w:val="6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788C"/>
    <w:pPr>
      <w:tabs>
        <w:tab w:val="center" w:pos="4252"/>
        <w:tab w:val="right" w:pos="8504"/>
      </w:tabs>
      <w:spacing w:before="0" w:line="240" w:lineRule="auto"/>
    </w:pPr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65788C"/>
    <w:rPr>
      <w:sz w:val="20"/>
      <w:szCs w:val="20"/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9D7964"/>
    <w:pPr>
      <w:tabs>
        <w:tab w:val="center" w:pos="4252"/>
        <w:tab w:val="right" w:pos="8504"/>
      </w:tabs>
      <w:spacing w:before="0" w:line="240" w:lineRule="auto"/>
    </w:pPr>
    <w:rPr>
      <w:sz w:val="20"/>
      <w:szCs w:val="20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D7964"/>
    <w:rPr>
      <w:sz w:val="20"/>
      <w:szCs w:val="20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23C4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23C46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167C9F"/>
    <w:rPr>
      <w:color w:val="808080"/>
    </w:rPr>
  </w:style>
  <w:style w:type="character" w:customStyle="1" w:styleId="Ttulo1Car">
    <w:name w:val="Título 1 Car"/>
    <w:basedOn w:val="Fuentedeprrafopredeter"/>
    <w:link w:val="Ttulo1"/>
    <w:uiPriority w:val="9"/>
    <w:rsid w:val="00102A78"/>
    <w:rPr>
      <w:rFonts w:ascii="Arial" w:hAnsi="Arial"/>
      <w:b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9202D5"/>
    <w:rPr>
      <w:rFonts w:ascii="Arial" w:hAnsi="Arial"/>
      <w:b/>
    </w:rPr>
  </w:style>
  <w:style w:type="character" w:customStyle="1" w:styleId="Ttulo3Car">
    <w:name w:val="Título 3 Car"/>
    <w:basedOn w:val="Fuentedeprrafopredeter"/>
    <w:link w:val="Ttulo3"/>
    <w:uiPriority w:val="9"/>
    <w:rsid w:val="009202D5"/>
    <w:rPr>
      <w:rFonts w:ascii="Arial" w:hAnsi="Arial"/>
      <w:b/>
      <w:sz w:val="20"/>
      <w:szCs w:val="20"/>
    </w:rPr>
  </w:style>
  <w:style w:type="character" w:customStyle="1" w:styleId="Ttulo4Car">
    <w:name w:val="Título 4 Car"/>
    <w:basedOn w:val="Fuentedeprrafopredeter"/>
    <w:link w:val="Ttulo4"/>
    <w:uiPriority w:val="9"/>
    <w:rsid w:val="009202D5"/>
    <w:rPr>
      <w:rFonts w:ascii="Arial" w:hAnsi="Arial"/>
      <w:b/>
      <w:i/>
      <w:sz w:val="20"/>
      <w:szCs w:val="20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27AA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27AA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27AA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27AA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27AA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numbering" w:customStyle="1" w:styleId="VR">
    <w:name w:val="VR"/>
    <w:uiPriority w:val="99"/>
    <w:rsid w:val="00027AA6"/>
    <w:pPr>
      <w:numPr>
        <w:numId w:val="7"/>
      </w:numPr>
    </w:pPr>
  </w:style>
  <w:style w:type="paragraph" w:styleId="Ttulo">
    <w:name w:val="Title"/>
    <w:basedOn w:val="Normal"/>
    <w:next w:val="Normal"/>
    <w:link w:val="TtuloCar"/>
    <w:uiPriority w:val="10"/>
    <w:qFormat/>
    <w:rsid w:val="009202D5"/>
    <w:pPr>
      <w:spacing w:before="240" w:after="240"/>
      <w:jc w:val="center"/>
    </w:pPr>
    <w:rPr>
      <w:b/>
      <w:caps/>
      <w:sz w:val="28"/>
      <w:szCs w:val="28"/>
    </w:rPr>
  </w:style>
  <w:style w:type="character" w:customStyle="1" w:styleId="TtuloCar">
    <w:name w:val="Título Car"/>
    <w:basedOn w:val="Fuentedeprrafopredeter"/>
    <w:link w:val="Ttulo"/>
    <w:uiPriority w:val="10"/>
    <w:rsid w:val="009202D5"/>
    <w:rPr>
      <w:rFonts w:ascii="Arial" w:hAnsi="Arial"/>
      <w:b/>
      <w:caps/>
      <w:sz w:val="28"/>
      <w:szCs w:val="28"/>
    </w:rPr>
  </w:style>
  <w:style w:type="paragraph" w:styleId="Prrafodelista">
    <w:name w:val="List Paragraph"/>
    <w:basedOn w:val="Normal"/>
    <w:uiPriority w:val="34"/>
    <w:qFormat/>
    <w:rsid w:val="009D7964"/>
    <w:pPr>
      <w:numPr>
        <w:numId w:val="16"/>
      </w:numPr>
      <w:contextualSpacing/>
    </w:pPr>
  </w:style>
  <w:style w:type="paragraph" w:styleId="NormalWeb">
    <w:name w:val="Normal (Web)"/>
    <w:basedOn w:val="Normal"/>
    <w:uiPriority w:val="99"/>
    <w:semiHidden/>
    <w:unhideWhenUsed/>
    <w:rsid w:val="009D7964"/>
    <w:pPr>
      <w:spacing w:before="0" w:after="161" w:line="161" w:lineRule="atLeast"/>
    </w:pPr>
    <w:rPr>
      <w:rFonts w:ascii="Times New Roman" w:eastAsia="Times New Roman" w:hAnsi="Times New Roman" w:cs="Times New Roman"/>
      <w:sz w:val="13"/>
      <w:szCs w:val="13"/>
      <w:lang w:eastAsia="ca-ES"/>
    </w:rPr>
  </w:style>
  <w:style w:type="paragraph" w:styleId="Descripcin">
    <w:name w:val="caption"/>
    <w:basedOn w:val="Normal"/>
    <w:next w:val="Normal"/>
    <w:uiPriority w:val="35"/>
    <w:unhideWhenUsed/>
    <w:qFormat/>
    <w:rsid w:val="009D7964"/>
    <w:pPr>
      <w:spacing w:before="0" w:after="200" w:line="240" w:lineRule="auto"/>
      <w:jc w:val="center"/>
    </w:pPr>
    <w:rPr>
      <w:b/>
      <w:bCs/>
      <w:i/>
      <w:sz w:val="20"/>
      <w:szCs w:val="20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9D7964"/>
    <w:pPr>
      <w:keepNext/>
      <w:keepLines/>
      <w:numPr>
        <w:numId w:val="0"/>
      </w:numPr>
      <w:spacing w:before="480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u w:val="none"/>
    </w:rPr>
  </w:style>
  <w:style w:type="paragraph" w:styleId="TDC1">
    <w:name w:val="toc 1"/>
    <w:basedOn w:val="Normal"/>
    <w:next w:val="Normal"/>
    <w:autoRedefine/>
    <w:uiPriority w:val="39"/>
    <w:unhideWhenUsed/>
    <w:rsid w:val="009D7964"/>
    <w:pPr>
      <w:spacing w:after="100"/>
      <w:ind w:left="567" w:hanging="567"/>
    </w:pPr>
  </w:style>
  <w:style w:type="paragraph" w:styleId="TDC2">
    <w:name w:val="toc 2"/>
    <w:basedOn w:val="Normal"/>
    <w:next w:val="Normal"/>
    <w:autoRedefine/>
    <w:uiPriority w:val="39"/>
    <w:unhideWhenUsed/>
    <w:rsid w:val="009D7964"/>
    <w:pPr>
      <w:spacing w:after="100"/>
      <w:ind w:left="220"/>
    </w:pPr>
  </w:style>
  <w:style w:type="paragraph" w:styleId="TDC3">
    <w:name w:val="toc 3"/>
    <w:basedOn w:val="Normal"/>
    <w:next w:val="Normal"/>
    <w:autoRedefine/>
    <w:uiPriority w:val="39"/>
    <w:unhideWhenUsed/>
    <w:rsid w:val="009D7964"/>
    <w:pPr>
      <w:spacing w:after="100"/>
      <w:ind w:left="440"/>
    </w:pPr>
  </w:style>
  <w:style w:type="character" w:styleId="Hipervnculo">
    <w:name w:val="Hyperlink"/>
    <w:basedOn w:val="Fuentedeprrafopredeter"/>
    <w:uiPriority w:val="99"/>
    <w:unhideWhenUsed/>
    <w:rsid w:val="009D7964"/>
    <w:rPr>
      <w:color w:val="0000FF" w:themeColor="hyperlink"/>
      <w:u w:val="single"/>
    </w:rPr>
  </w:style>
  <w:style w:type="paragraph" w:styleId="Tabladeilustraciones">
    <w:name w:val="table of figures"/>
    <w:basedOn w:val="Normal"/>
    <w:next w:val="Normal"/>
    <w:uiPriority w:val="99"/>
    <w:unhideWhenUsed/>
    <w:rsid w:val="001951B7"/>
  </w:style>
  <w:style w:type="character" w:customStyle="1" w:styleId="Lletraperdefectedelpargraf1">
    <w:name w:val="Lletra per defecte del paràgraf1"/>
    <w:rsid w:val="0033793C"/>
  </w:style>
  <w:style w:type="table" w:styleId="Tablaconcuadrcula">
    <w:name w:val="Table Grid"/>
    <w:basedOn w:val="Tablanormal"/>
    <w:uiPriority w:val="59"/>
    <w:rsid w:val="00E77C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31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38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155863">
              <w:marLeft w:val="0"/>
              <w:marRight w:val="0"/>
              <w:marTop w:val="69"/>
              <w:marBottom w:val="0"/>
              <w:divBdr>
                <w:top w:val="single" w:sz="4" w:space="3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537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caellas\Universitat%20Ramon%20Llull\RCT-Recerca%20-%20Documents\A_ORI\03_Metodes\031_Models\URL_Carta%20amb%20logo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71887CFC1ED546998AD0B1A1BC2CB3" ma:contentTypeVersion="15" ma:contentTypeDescription="Crea un document nou" ma:contentTypeScope="" ma:versionID="ff2b7370f1f1e0b57b0cddf5bd89c3c5">
  <xsd:schema xmlns:xsd="http://www.w3.org/2001/XMLSchema" xmlns:xs="http://www.w3.org/2001/XMLSchema" xmlns:p="http://schemas.microsoft.com/office/2006/metadata/properties" xmlns:ns2="9900cc97-891f-464d-8a32-8f1d46142ed9" xmlns:ns3="ddb78055-4a3d-4cc5-9112-c0e50a5e7085" targetNamespace="http://schemas.microsoft.com/office/2006/metadata/properties" ma:root="true" ma:fieldsID="7d88db646fe6a43b681530030a3a3fd2" ns2:_="" ns3:_="">
    <xsd:import namespace="9900cc97-891f-464d-8a32-8f1d46142ed9"/>
    <xsd:import namespace="ddb78055-4a3d-4cc5-9112-c0e50a5e70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00cc97-891f-464d-8a32-8f1d46142e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quetes de la imatge" ma:readOnly="false" ma:fieldId="{5cf76f15-5ced-4ddc-b409-7134ff3c332f}" ma:taxonomyMulti="true" ma:sspId="8224a07d-cca9-495a-8963-18e06b595f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78055-4a3d-4cc5-9112-c0e50a5e708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dd111979-e950-4412-90e6-4bbd24f76b37}" ma:internalName="TaxCatchAll" ma:showField="CatchAllData" ma:web="ddb78055-4a3d-4cc5-9112-c0e50a5e70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78055-4a3d-4cc5-9112-c0e50a5e7085" xsi:nil="true"/>
    <lcf76f155ced4ddcb4097134ff3c332f xmlns="9900cc97-891f-464d-8a32-8f1d46142ed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F559489-8E02-497F-AD3D-DF277901C35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87FB18-6DAA-49F7-8B5D-6AC57CAA098F}"/>
</file>

<file path=customXml/itemProps3.xml><?xml version="1.0" encoding="utf-8"?>
<ds:datastoreItem xmlns:ds="http://schemas.openxmlformats.org/officeDocument/2006/customXml" ds:itemID="{C61EAC48-B5EE-4904-95D1-AA03E897A6B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F266D6F-B3C4-4A27-96F9-BC579514387D}">
  <ds:schemaRefs>
    <ds:schemaRef ds:uri="http://schemas.microsoft.com/office/2006/metadata/properties"/>
    <ds:schemaRef ds:uri="http://schemas.microsoft.com/office/infopath/2007/PartnerControls"/>
    <ds:schemaRef ds:uri="ddb78055-4a3d-4cc5-9112-c0e50a5e7085"/>
    <ds:schemaRef ds:uri="9900cc97-891f-464d-8a32-8f1d46142ed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URL_Carta amb logo.dotx</Template>
  <TotalTime>34</TotalTime>
  <Pages>3</Pages>
  <Words>973</Words>
  <Characters>5549</Characters>
  <Application>Microsoft Office Word</Application>
  <DocSecurity>0</DocSecurity>
  <Lines>46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Caellas Camprubí</dc:creator>
  <cp:lastModifiedBy>Anna Caellas Camprubí</cp:lastModifiedBy>
  <cp:revision>42</cp:revision>
  <dcterms:created xsi:type="dcterms:W3CDTF">2025-07-07T10:38:00Z</dcterms:created>
  <dcterms:modified xsi:type="dcterms:W3CDTF">2025-07-28T07:58:00Z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0x0101007E71887CFC1ED546998AD0B1A1BC2CB3</vt:lpwstr>
  </property>
  <property fmtid="{D5CDD505-2E9C-101B-9397-08002B2CF9AE}" pid="3" name="MediaServiceImageTags">
    <vt:lpwstr/>
  </property>
</Properties>
</file>