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B300" w14:textId="77777777" w:rsidR="00137A69" w:rsidRPr="00DF7821" w:rsidRDefault="00137A69" w:rsidP="00137A69">
      <w:pPr>
        <w:pStyle w:val="Ttol"/>
        <w:rPr>
          <w:rFonts w:cs="Arial"/>
          <w:lang w:val="es-ES"/>
        </w:rPr>
      </w:pPr>
      <w:r w:rsidRPr="00DF7821">
        <w:rPr>
          <w:rFonts w:cs="Arial"/>
          <w:lang w:val="es-ES"/>
        </w:rPr>
        <w:t xml:space="preserve">Guía de elaboración de la Hoja de Información y del Consentimiento Informado </w:t>
      </w:r>
    </w:p>
    <w:p w14:paraId="5D4DC281" w14:textId="77777777" w:rsidR="00AB61CA" w:rsidRPr="00AB61CA" w:rsidRDefault="00AB61CA" w:rsidP="00AB61CA">
      <w:pPr>
        <w:rPr>
          <w:rFonts w:cs="Arial"/>
          <w:lang w:val="es-ES"/>
        </w:rPr>
      </w:pPr>
      <w:r w:rsidRPr="00AB61CA">
        <w:rPr>
          <w:rFonts w:cs="Arial"/>
          <w:lang w:val="es-ES"/>
        </w:rPr>
        <w:t>Cuando los proyectos de investigación implican la recogida de datos personales o donde las personas sean objeto de los estudios, éstas deben ser debidamente informadas mediante una ficha informativa y dar su consentimiento informado. Esta guía le mostrará qué elementos deben incluirse.</w:t>
      </w:r>
    </w:p>
    <w:p w14:paraId="7C80C349" w14:textId="0B2BBAC3" w:rsidR="00D20FE1" w:rsidRDefault="00AB61CA" w:rsidP="00AB61CA">
      <w:pPr>
        <w:rPr>
          <w:rFonts w:cs="Arial"/>
          <w:lang w:val="es-ES"/>
        </w:rPr>
      </w:pPr>
      <w:r w:rsidRPr="00AB61CA">
        <w:rPr>
          <w:rFonts w:cs="Arial"/>
          <w:lang w:val="es-ES"/>
        </w:rPr>
        <w:t>Estos documentos deben explicar de forma clara y completa el estudio de investigación a los posibles participantes, garantizando que entiendan la finalidad, los procedimientos, los riesgos, los beneficios y sus derechos antes de aceptar participar. Tienen que estar escritos en un lenguaje llano, evitando jerga, y deben incluir información sobre el equipo de investigación, la recogida de datos, la confidencialidad y el carácter voluntario de la participación.</w:t>
      </w:r>
    </w:p>
    <w:p w14:paraId="1ABBB302" w14:textId="4E3FB147" w:rsidR="00137A69" w:rsidRPr="00DF7821" w:rsidRDefault="00137A69" w:rsidP="00137A69">
      <w:pPr>
        <w:rPr>
          <w:rFonts w:cs="Arial"/>
          <w:lang w:val="es-ES"/>
        </w:rPr>
      </w:pPr>
      <w:r w:rsidRPr="00DF7821">
        <w:rPr>
          <w:rFonts w:cs="Arial"/>
          <w:lang w:val="es-ES"/>
        </w:rPr>
        <w:t>El C</w:t>
      </w:r>
      <w:r w:rsidR="00FE6DD6">
        <w:rPr>
          <w:rFonts w:cs="Arial"/>
          <w:lang w:val="es-ES"/>
        </w:rPr>
        <w:t>ACEDIT</w:t>
      </w:r>
      <w:r w:rsidRPr="00DF7821">
        <w:rPr>
          <w:rFonts w:cs="Arial"/>
          <w:lang w:val="es-ES"/>
        </w:rPr>
        <w:t xml:space="preserve"> URL no</w:t>
      </w:r>
      <w:r>
        <w:rPr>
          <w:rFonts w:cs="Arial"/>
          <w:lang w:val="es-ES"/>
        </w:rPr>
        <w:t xml:space="preserve"> solo evalúa el formato de estos documentos sino también evalúa el procedimiento de obtención del consentimiento informado y de las garantías de confidencialidad por los sujetos participantes en los estudios. </w:t>
      </w:r>
      <w:r w:rsidRPr="00DF7821">
        <w:rPr>
          <w:rFonts w:cs="Arial"/>
          <w:lang w:val="es-ES"/>
        </w:rPr>
        <w:t xml:space="preserve"> </w:t>
      </w:r>
      <w:r>
        <w:rPr>
          <w:rFonts w:cs="Arial"/>
          <w:lang w:val="es-ES"/>
        </w:rPr>
        <w:t xml:space="preserve">Este procedimiento será descrito en la documentación anexa a la solicitud de valoración del proyecto. </w:t>
      </w:r>
    </w:p>
    <w:p w14:paraId="1ABBB303" w14:textId="77777777" w:rsidR="00137A69" w:rsidRDefault="00137A69" w:rsidP="00137A69">
      <w:pPr>
        <w:rPr>
          <w:rFonts w:eastAsia="Times New Roman" w:cs="Arial"/>
          <w:b/>
          <w:bCs/>
          <w:lang w:val="es-ES" w:eastAsia="ca-ES"/>
        </w:rPr>
      </w:pPr>
      <w:r>
        <w:rPr>
          <w:rFonts w:eastAsia="Times New Roman" w:cs="Arial"/>
          <w:lang w:val="es-ES" w:eastAsia="ca-ES"/>
        </w:rPr>
        <w:t xml:space="preserve">Cuando se prevé usar una muestra de personas que pertenecen a una institución </w:t>
      </w:r>
      <w:r w:rsidRPr="00D20FE1">
        <w:rPr>
          <w:rFonts w:eastAsia="Times New Roman" w:cs="Arial"/>
          <w:b/>
          <w:bCs/>
          <w:lang w:val="es-ES" w:eastAsia="ca-ES"/>
        </w:rPr>
        <w:t xml:space="preserve">habrá que obtener el permiso de la dirección del centro. </w:t>
      </w:r>
    </w:p>
    <w:p w14:paraId="7707C179" w14:textId="77777777" w:rsidR="008641B9" w:rsidRDefault="008641B9" w:rsidP="00137A69">
      <w:pPr>
        <w:rPr>
          <w:rFonts w:eastAsia="Times New Roman" w:cs="Arial"/>
          <w:b/>
          <w:bCs/>
          <w:lang w:val="es-ES" w:eastAsia="ca-ES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81F0C" w:rsidRPr="009737E1" w14:paraId="2695AFDA" w14:textId="77777777" w:rsidTr="0074120A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14:paraId="3F832E58" w14:textId="00ADC5CD" w:rsidR="00D81F0C" w:rsidRPr="00D81F0C" w:rsidRDefault="00D81F0C" w:rsidP="0074120A">
            <w:pPr>
              <w:spacing w:after="120"/>
              <w:rPr>
                <w:b/>
                <w:bCs/>
                <w:u w:val="single"/>
                <w:lang w:val="es-ES"/>
              </w:rPr>
            </w:pPr>
            <w:r w:rsidRPr="00D81F0C">
              <w:rPr>
                <w:b/>
                <w:bCs/>
                <w:u w:val="single"/>
                <w:lang w:val="es-ES"/>
              </w:rPr>
              <w:t>Hoja de información vs Consentim</w:t>
            </w:r>
            <w:r>
              <w:rPr>
                <w:b/>
                <w:bCs/>
                <w:u w:val="single"/>
                <w:lang w:val="es-ES"/>
              </w:rPr>
              <w:t>i</w:t>
            </w:r>
            <w:r w:rsidRPr="00D81F0C">
              <w:rPr>
                <w:b/>
                <w:bCs/>
                <w:u w:val="single"/>
                <w:lang w:val="es-ES"/>
              </w:rPr>
              <w:t>ento informado</w:t>
            </w:r>
          </w:p>
        </w:tc>
      </w:tr>
    </w:tbl>
    <w:p w14:paraId="115DA761" w14:textId="77777777" w:rsidR="00B50793" w:rsidRPr="001A1BF0" w:rsidRDefault="00B50793" w:rsidP="00B50793">
      <w:pPr>
        <w:rPr>
          <w:rFonts w:eastAsia="Times New Roman" w:cs="Arial"/>
          <w:b/>
          <w:bCs/>
          <w:u w:val="single"/>
          <w:lang w:val="es-ES" w:eastAsia="ca-ES"/>
        </w:rPr>
      </w:pPr>
      <w:r w:rsidRPr="001A1BF0">
        <w:rPr>
          <w:rFonts w:eastAsia="Times New Roman" w:cs="Arial"/>
          <w:b/>
          <w:bCs/>
          <w:u w:val="single"/>
          <w:lang w:val="es-ES" w:eastAsia="ca-ES"/>
        </w:rPr>
        <w:t>Hoja de información</w:t>
      </w:r>
    </w:p>
    <w:p w14:paraId="50EAF3B4" w14:textId="77777777" w:rsidR="00B50793" w:rsidRPr="00B50793" w:rsidRDefault="00B50793" w:rsidP="00B50793">
      <w:pPr>
        <w:rPr>
          <w:rFonts w:eastAsia="Times New Roman" w:cs="Arial"/>
          <w:lang w:val="es-ES" w:eastAsia="ca-ES"/>
        </w:rPr>
      </w:pPr>
      <w:r w:rsidRPr="00B50793">
        <w:rPr>
          <w:rFonts w:eastAsia="Times New Roman" w:cs="Arial"/>
          <w:lang w:val="es-ES" w:eastAsia="ca-ES"/>
        </w:rPr>
        <w:t>La hoja de información es un documento que explica el estudio. Ayuda a los participantes a entender:</w:t>
      </w:r>
    </w:p>
    <w:p w14:paraId="609422D3" w14:textId="29AA02D4" w:rsidR="00B50793" w:rsidRPr="001A1BF0" w:rsidRDefault="00B50793" w:rsidP="001A1BF0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1A1BF0">
        <w:rPr>
          <w:rFonts w:eastAsia="Times New Roman" w:cs="Arial"/>
          <w:lang w:val="es-ES" w:eastAsia="ca-ES"/>
        </w:rPr>
        <w:t xml:space="preserve">De qué </w:t>
      </w:r>
      <w:r w:rsidR="001A1BF0">
        <w:rPr>
          <w:rFonts w:eastAsia="Times New Roman" w:cs="Arial"/>
          <w:lang w:val="es-ES" w:eastAsia="ca-ES"/>
        </w:rPr>
        <w:t xml:space="preserve">se </w:t>
      </w:r>
      <w:r w:rsidRPr="001A1BF0">
        <w:rPr>
          <w:rFonts w:eastAsia="Times New Roman" w:cs="Arial"/>
          <w:lang w:val="es-ES" w:eastAsia="ca-ES"/>
        </w:rPr>
        <w:t>trata el estudio</w:t>
      </w:r>
    </w:p>
    <w:p w14:paraId="2E08F449" w14:textId="78253360" w:rsidR="00B50793" w:rsidRPr="001A1BF0" w:rsidRDefault="00B50793" w:rsidP="001A1BF0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1A1BF0">
        <w:rPr>
          <w:rFonts w:eastAsia="Times New Roman" w:cs="Arial"/>
          <w:lang w:val="es-ES" w:eastAsia="ca-ES"/>
        </w:rPr>
        <w:t>Por qué se les invita a participar</w:t>
      </w:r>
    </w:p>
    <w:p w14:paraId="2890631F" w14:textId="2B108702" w:rsidR="00B50793" w:rsidRPr="001A1BF0" w:rsidRDefault="00B50793" w:rsidP="001A1BF0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1A1BF0">
        <w:rPr>
          <w:rFonts w:eastAsia="Times New Roman" w:cs="Arial"/>
          <w:lang w:val="es-ES" w:eastAsia="ca-ES"/>
        </w:rPr>
        <w:t>Qué se les pedirá que hagan</w:t>
      </w:r>
    </w:p>
    <w:p w14:paraId="4637647E" w14:textId="4C118892" w:rsidR="00B50793" w:rsidRPr="001A1BF0" w:rsidRDefault="00B50793" w:rsidP="001A1BF0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1A1BF0">
        <w:rPr>
          <w:rFonts w:eastAsia="Times New Roman" w:cs="Arial"/>
          <w:lang w:val="es-ES" w:eastAsia="ca-ES"/>
        </w:rPr>
        <w:t>Cualquier riesgo o incomodidad</w:t>
      </w:r>
    </w:p>
    <w:p w14:paraId="56171382" w14:textId="142CFF5B" w:rsidR="00B50793" w:rsidRPr="001A1BF0" w:rsidRDefault="00B50793" w:rsidP="001A1BF0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1A1BF0">
        <w:rPr>
          <w:rFonts w:eastAsia="Times New Roman" w:cs="Arial"/>
          <w:lang w:val="es-ES" w:eastAsia="ca-ES"/>
        </w:rPr>
        <w:t>Cualquier beneficio</w:t>
      </w:r>
    </w:p>
    <w:p w14:paraId="4E5444FB" w14:textId="0ED5F367" w:rsidR="00B50793" w:rsidRPr="001A1BF0" w:rsidRDefault="00B50793" w:rsidP="001A1BF0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1A1BF0">
        <w:rPr>
          <w:rFonts w:eastAsia="Times New Roman" w:cs="Arial"/>
          <w:lang w:val="es-ES" w:eastAsia="ca-ES"/>
        </w:rPr>
        <w:t>Cómo se tratarán los datos</w:t>
      </w:r>
    </w:p>
    <w:p w14:paraId="11E73A76" w14:textId="150DA3C6" w:rsidR="00B50793" w:rsidRPr="001A1BF0" w:rsidRDefault="00B50793" w:rsidP="001A1BF0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1A1BF0">
        <w:rPr>
          <w:rFonts w:eastAsia="Times New Roman" w:cs="Arial"/>
          <w:lang w:val="es-ES" w:eastAsia="ca-ES"/>
        </w:rPr>
        <w:t>Sus derechos</w:t>
      </w:r>
    </w:p>
    <w:p w14:paraId="6EBA7C35" w14:textId="080625D8" w:rsidR="00B50793" w:rsidRPr="001A1BF0" w:rsidRDefault="00B50793" w:rsidP="001A1BF0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1A1BF0">
        <w:rPr>
          <w:rFonts w:eastAsia="Times New Roman" w:cs="Arial"/>
          <w:lang w:val="es-ES" w:eastAsia="ca-ES"/>
        </w:rPr>
        <w:t>Con quien contactar si tienen preguntas</w:t>
      </w:r>
    </w:p>
    <w:p w14:paraId="45B10BFA" w14:textId="483ACAC0" w:rsidR="008641B9" w:rsidRPr="00B50793" w:rsidRDefault="007E4470" w:rsidP="00B50793">
      <w:pPr>
        <w:rPr>
          <w:rFonts w:eastAsia="Times New Roman" w:cs="Arial"/>
          <w:lang w:val="es-ES" w:eastAsia="ca-ES"/>
        </w:rPr>
      </w:pPr>
      <w:r>
        <w:rPr>
          <w:rFonts w:eastAsia="Times New Roman" w:cs="Arial"/>
          <w:lang w:val="es-ES" w:eastAsia="ca-ES"/>
        </w:rPr>
        <w:t xml:space="preserve">La hoja de información tiene un carácter exclusivamente informativo: no requiere </w:t>
      </w:r>
      <w:r w:rsidR="001A63C9">
        <w:rPr>
          <w:rFonts w:eastAsia="Times New Roman" w:cs="Arial"/>
          <w:lang w:val="es-ES" w:eastAsia="ca-ES"/>
        </w:rPr>
        <w:t xml:space="preserve">ninguna firma y, por lo tanto, no implica ninguna forma de consentimiento.  </w:t>
      </w:r>
    </w:p>
    <w:p w14:paraId="53FC5708" w14:textId="77777777" w:rsidR="008C751B" w:rsidRPr="008C751B" w:rsidRDefault="008C751B" w:rsidP="008C751B">
      <w:pPr>
        <w:rPr>
          <w:rFonts w:eastAsia="Times New Roman" w:cs="Arial"/>
          <w:b/>
          <w:bCs/>
          <w:u w:val="single"/>
          <w:lang w:val="es-ES" w:eastAsia="ca-ES"/>
        </w:rPr>
      </w:pPr>
      <w:r w:rsidRPr="008C751B">
        <w:rPr>
          <w:rFonts w:eastAsia="Times New Roman" w:cs="Arial"/>
          <w:b/>
          <w:bCs/>
          <w:u w:val="single"/>
          <w:lang w:val="es-ES" w:eastAsia="ca-ES"/>
        </w:rPr>
        <w:t>Consentimiento Informado</w:t>
      </w:r>
    </w:p>
    <w:p w14:paraId="12A3A713" w14:textId="77777777" w:rsidR="008C751B" w:rsidRPr="008C751B" w:rsidRDefault="008C751B" w:rsidP="008C751B">
      <w:pPr>
        <w:rPr>
          <w:rFonts w:eastAsia="Times New Roman" w:cs="Arial"/>
          <w:lang w:val="es-ES" w:eastAsia="ca-ES"/>
        </w:rPr>
      </w:pPr>
      <w:r w:rsidRPr="008C751B">
        <w:rPr>
          <w:rFonts w:eastAsia="Times New Roman" w:cs="Arial"/>
          <w:lang w:val="es-ES" w:eastAsia="ca-ES"/>
        </w:rPr>
        <w:t>El formulario de consentimiento informado es una confirmación escrita que el participante:</w:t>
      </w:r>
    </w:p>
    <w:p w14:paraId="2B4D3D39" w14:textId="68E37C11" w:rsidR="008C751B" w:rsidRPr="008C751B" w:rsidRDefault="008C751B" w:rsidP="008C751B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8C751B">
        <w:rPr>
          <w:rFonts w:eastAsia="Times New Roman" w:cs="Arial"/>
          <w:lang w:val="es-ES" w:eastAsia="ca-ES"/>
        </w:rPr>
        <w:t>Ha leído y entendido la hoja de información</w:t>
      </w:r>
    </w:p>
    <w:p w14:paraId="4D328BD2" w14:textId="0FE284D6" w:rsidR="008C751B" w:rsidRPr="008C751B" w:rsidRDefault="008C751B" w:rsidP="008C751B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8C751B">
        <w:rPr>
          <w:rFonts w:eastAsia="Times New Roman" w:cs="Arial"/>
          <w:lang w:val="es-ES" w:eastAsia="ca-ES"/>
        </w:rPr>
        <w:t>Acepta voluntariamente participar en el estudio</w:t>
      </w:r>
    </w:p>
    <w:p w14:paraId="272AE882" w14:textId="667FB152" w:rsidR="008C751B" w:rsidRPr="008C751B" w:rsidRDefault="008C751B" w:rsidP="008C751B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8C751B">
        <w:rPr>
          <w:rFonts w:eastAsia="Times New Roman" w:cs="Arial"/>
          <w:lang w:val="es-ES" w:eastAsia="ca-ES"/>
        </w:rPr>
        <w:t>Sabe que puede retirarse del estudio</w:t>
      </w:r>
    </w:p>
    <w:p w14:paraId="7F51B2A3" w14:textId="77777777" w:rsidR="00D81F0C" w:rsidRDefault="008C751B" w:rsidP="008C751B">
      <w:pPr>
        <w:pStyle w:val="Pargrafdellista"/>
        <w:numPr>
          <w:ilvl w:val="0"/>
          <w:numId w:val="21"/>
        </w:numPr>
        <w:rPr>
          <w:rFonts w:eastAsia="Times New Roman" w:cs="Arial"/>
          <w:lang w:val="es-ES" w:eastAsia="ca-ES"/>
        </w:rPr>
      </w:pPr>
      <w:r w:rsidRPr="008C751B">
        <w:rPr>
          <w:rFonts w:eastAsia="Times New Roman" w:cs="Arial"/>
          <w:lang w:val="es-ES" w:eastAsia="ca-ES"/>
        </w:rPr>
        <w:t>Permite el uso de sus datos.</w:t>
      </w:r>
    </w:p>
    <w:p w14:paraId="3E6EB40A" w14:textId="4359C366" w:rsidR="008641B9" w:rsidRPr="00D81F0C" w:rsidRDefault="001A63C9" w:rsidP="00CB283F">
      <w:pPr>
        <w:rPr>
          <w:rFonts w:eastAsia="Times New Roman" w:cs="Arial"/>
          <w:lang w:val="es-ES" w:eastAsia="ca-ES"/>
        </w:rPr>
      </w:pPr>
      <w:r>
        <w:rPr>
          <w:rFonts w:eastAsia="Times New Roman" w:cs="Arial"/>
          <w:lang w:val="es-ES" w:eastAsia="ca-ES"/>
        </w:rPr>
        <w:lastRenderedPageBreak/>
        <w:t xml:space="preserve">El consentimiento informado </w:t>
      </w:r>
      <w:r w:rsidR="004C4C9A">
        <w:rPr>
          <w:rFonts w:eastAsia="Times New Roman" w:cs="Arial"/>
          <w:lang w:val="es-ES" w:eastAsia="ca-ES"/>
        </w:rPr>
        <w:t xml:space="preserve">expresa de manera explicita que la participación es voluntaria y que la persona ha </w:t>
      </w:r>
      <w:r w:rsidR="009A7D6F">
        <w:rPr>
          <w:rFonts w:eastAsia="Times New Roman" w:cs="Arial"/>
          <w:lang w:val="es-ES" w:eastAsia="ca-ES"/>
        </w:rPr>
        <w:t xml:space="preserve">entendido adecuadamente la información recibida. </w:t>
      </w:r>
    </w:p>
    <w:p w14:paraId="19F9380C" w14:textId="77777777" w:rsidR="008641B9" w:rsidRDefault="008641B9" w:rsidP="00137A69">
      <w:pPr>
        <w:rPr>
          <w:rFonts w:cs="Arial"/>
          <w:b/>
          <w:bCs/>
          <w:lang w:val="es-ES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458C5" w14:paraId="7F2C3C76" w14:textId="77777777" w:rsidTr="000458C5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14:paraId="3C6B65C6" w14:textId="672C3BFF" w:rsidR="000458C5" w:rsidRPr="00CD419C" w:rsidRDefault="000458C5" w:rsidP="00CD419C">
            <w:pPr>
              <w:spacing w:after="120"/>
              <w:rPr>
                <w:rFonts w:cs="Arial"/>
                <w:b/>
                <w:bCs/>
                <w:u w:val="single"/>
                <w:lang w:val="es-ES"/>
              </w:rPr>
            </w:pPr>
            <w:r w:rsidRPr="00CD419C">
              <w:rPr>
                <w:rFonts w:cs="Arial"/>
                <w:b/>
                <w:bCs/>
                <w:u w:val="single"/>
                <w:lang w:val="es-ES"/>
              </w:rPr>
              <w:t xml:space="preserve">Pasos </w:t>
            </w:r>
            <w:r w:rsidR="00CD419C" w:rsidRPr="00CD419C">
              <w:rPr>
                <w:rFonts w:cs="Arial"/>
                <w:b/>
                <w:bCs/>
                <w:u w:val="single"/>
                <w:lang w:val="es-ES"/>
              </w:rPr>
              <w:t>para redactar una Hoja de Información</w:t>
            </w:r>
          </w:p>
        </w:tc>
      </w:tr>
    </w:tbl>
    <w:p w14:paraId="6B6A4B01" w14:textId="2DFBE354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 xml:space="preserve">Una buena hoja de información incluye secciones claras escritas en un lenguaje sencillo y no técnico. </w:t>
      </w:r>
      <w:r w:rsidR="00815704">
        <w:rPr>
          <w:rFonts w:cs="Arial"/>
          <w:lang w:val="es-ES"/>
        </w:rPr>
        <w:t xml:space="preserve">Las personas </w:t>
      </w:r>
      <w:r w:rsidRPr="0098224F">
        <w:rPr>
          <w:rFonts w:cs="Arial"/>
          <w:lang w:val="es-ES"/>
        </w:rPr>
        <w:t xml:space="preserve">participantes </w:t>
      </w:r>
      <w:r w:rsidR="00815704">
        <w:rPr>
          <w:rFonts w:cs="Arial"/>
          <w:lang w:val="es-ES"/>
        </w:rPr>
        <w:t>tienen que entender</w:t>
      </w:r>
      <w:r w:rsidRPr="0098224F">
        <w:rPr>
          <w:rFonts w:cs="Arial"/>
          <w:lang w:val="es-ES"/>
        </w:rPr>
        <w:t xml:space="preserve"> todo sin conocimientos especializados.</w:t>
      </w:r>
    </w:p>
    <w:p w14:paraId="67CC6244" w14:textId="329032E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A continuación</w:t>
      </w:r>
      <w:r w:rsidR="00BD43F8">
        <w:rPr>
          <w:rFonts w:cs="Arial"/>
          <w:lang w:val="es-ES"/>
        </w:rPr>
        <w:t>,</w:t>
      </w:r>
      <w:r w:rsidRPr="0098224F">
        <w:rPr>
          <w:rFonts w:cs="Arial"/>
          <w:lang w:val="es-ES"/>
        </w:rPr>
        <w:t xml:space="preserve"> se muestra la estructura recomendada:</w:t>
      </w:r>
    </w:p>
    <w:p w14:paraId="26E2C31D" w14:textId="77777777" w:rsidR="0098224F" w:rsidRPr="0098224F" w:rsidRDefault="0098224F" w:rsidP="0098224F">
      <w:pPr>
        <w:rPr>
          <w:rFonts w:cs="Arial"/>
          <w:b/>
          <w:bCs/>
          <w:lang w:val="es-ES"/>
        </w:rPr>
      </w:pPr>
      <w:r w:rsidRPr="0098224F">
        <w:rPr>
          <w:rFonts w:cs="Arial"/>
          <w:b/>
          <w:bCs/>
          <w:lang w:val="es-ES"/>
        </w:rPr>
        <w:t>A. Título del estudio</w:t>
      </w:r>
    </w:p>
    <w:p w14:paraId="64640567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Claro, conciso y no engañoso.</w:t>
      </w:r>
    </w:p>
    <w:p w14:paraId="6C302066" w14:textId="77777777" w:rsidR="0098224F" w:rsidRPr="00D40967" w:rsidRDefault="0098224F" w:rsidP="0098224F">
      <w:pPr>
        <w:rPr>
          <w:rFonts w:cs="Arial"/>
          <w:b/>
          <w:bCs/>
          <w:lang w:val="es-ES"/>
        </w:rPr>
      </w:pPr>
      <w:r w:rsidRPr="00D40967">
        <w:rPr>
          <w:rFonts w:cs="Arial"/>
          <w:b/>
          <w:bCs/>
          <w:lang w:val="es-ES"/>
        </w:rPr>
        <w:t>B. Invitación a participar</w:t>
      </w:r>
    </w:p>
    <w:p w14:paraId="0D57DD0C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Explique por qué se ha invitado al participante y que la participación es voluntaria.</w:t>
      </w:r>
    </w:p>
    <w:p w14:paraId="7EC7CFBA" w14:textId="77777777" w:rsidR="0098224F" w:rsidRPr="00D40967" w:rsidRDefault="0098224F" w:rsidP="0098224F">
      <w:pPr>
        <w:rPr>
          <w:rFonts w:cs="Arial"/>
          <w:b/>
          <w:bCs/>
          <w:lang w:val="es-ES"/>
        </w:rPr>
      </w:pPr>
      <w:r w:rsidRPr="00D40967">
        <w:rPr>
          <w:rFonts w:cs="Arial"/>
          <w:b/>
          <w:bCs/>
          <w:lang w:val="es-ES"/>
        </w:rPr>
        <w:t>C. Objetivo del estudio</w:t>
      </w:r>
    </w:p>
    <w:p w14:paraId="5278FF84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Describa qué investiga el estudio, por qué es importante y quién lo lleva a cabo.</w:t>
      </w:r>
    </w:p>
    <w:p w14:paraId="06EF48FE" w14:textId="77777777" w:rsidR="0098224F" w:rsidRPr="00D40967" w:rsidRDefault="0098224F" w:rsidP="0098224F">
      <w:pPr>
        <w:rPr>
          <w:rFonts w:cs="Arial"/>
          <w:b/>
          <w:bCs/>
          <w:lang w:val="es-ES"/>
        </w:rPr>
      </w:pPr>
      <w:r w:rsidRPr="00D40967">
        <w:rPr>
          <w:rFonts w:cs="Arial"/>
          <w:b/>
          <w:bCs/>
          <w:lang w:val="es-ES"/>
        </w:rPr>
        <w:t>D. Qué implica la participación</w:t>
      </w:r>
    </w:p>
    <w:p w14:paraId="24CFEA2D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Proporcione detalles tales como:</w:t>
      </w:r>
    </w:p>
    <w:p w14:paraId="57579923" w14:textId="466FF099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Procedimientos (entrevistas, encuestas, observaciones, etc.)</w:t>
      </w:r>
    </w:p>
    <w:p w14:paraId="569AB6EB" w14:textId="4C0C8B6A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Tiempo necesario</w:t>
      </w:r>
    </w:p>
    <w:p w14:paraId="08684219" w14:textId="0D9F1E9D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Ubicación/modo (en línea, en persona)</w:t>
      </w:r>
    </w:p>
    <w:p w14:paraId="22BC5BB3" w14:textId="1B645EFB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Tipo de preguntas que se hacen</w:t>
      </w:r>
    </w:p>
    <w:p w14:paraId="2F16B8B9" w14:textId="0B756E53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Si las sesiones se graban (audio/vídeo)</w:t>
      </w:r>
    </w:p>
    <w:p w14:paraId="15B94AC1" w14:textId="707B3F6C" w:rsidR="0098224F" w:rsidRPr="0098224F" w:rsidRDefault="008C0BEF" w:rsidP="0098224F">
      <w:pPr>
        <w:rPr>
          <w:rFonts w:cs="Arial"/>
          <w:lang w:val="es-ES"/>
        </w:rPr>
      </w:pPr>
      <w:r>
        <w:rPr>
          <w:rFonts w:cs="Arial"/>
          <w:lang w:val="es-ES"/>
        </w:rPr>
        <w:t xml:space="preserve">Es necesario velar por proporcionar la información clara y detallada. </w:t>
      </w:r>
    </w:p>
    <w:p w14:paraId="007594C6" w14:textId="77777777" w:rsidR="0098224F" w:rsidRPr="00D40967" w:rsidRDefault="0098224F" w:rsidP="0098224F">
      <w:pPr>
        <w:rPr>
          <w:rFonts w:cs="Arial"/>
          <w:b/>
          <w:bCs/>
          <w:lang w:val="es-ES"/>
        </w:rPr>
      </w:pPr>
      <w:r w:rsidRPr="00D40967">
        <w:rPr>
          <w:rFonts w:cs="Arial"/>
          <w:b/>
          <w:bCs/>
          <w:lang w:val="es-ES"/>
        </w:rPr>
        <w:t>E. Riesgos o molestias</w:t>
      </w:r>
    </w:p>
    <w:p w14:paraId="39D92E6C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Sea honestos sobre:</w:t>
      </w:r>
    </w:p>
    <w:p w14:paraId="5BD6AB71" w14:textId="39ADA532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Preguntas sensibles</w:t>
      </w:r>
    </w:p>
    <w:p w14:paraId="557BFAEC" w14:textId="2B92E49E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Molestias emocionales o psicológicas</w:t>
      </w:r>
    </w:p>
    <w:p w14:paraId="105606A8" w14:textId="10E24B56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Riesgos físicos (en su caso)</w:t>
      </w:r>
    </w:p>
    <w:p w14:paraId="4F4A031E" w14:textId="57084563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Límites de confidencialidad</w:t>
      </w:r>
    </w:p>
    <w:p w14:paraId="6566768E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Si los riesgos son mínimos, indíquelo.</w:t>
      </w:r>
    </w:p>
    <w:p w14:paraId="26DF0B91" w14:textId="77777777" w:rsidR="0098224F" w:rsidRPr="00D40967" w:rsidRDefault="0098224F" w:rsidP="0098224F">
      <w:pPr>
        <w:rPr>
          <w:rFonts w:cs="Arial"/>
          <w:b/>
          <w:bCs/>
          <w:lang w:val="es-ES"/>
        </w:rPr>
      </w:pPr>
      <w:r w:rsidRPr="00D40967">
        <w:rPr>
          <w:rFonts w:cs="Arial"/>
          <w:b/>
          <w:bCs/>
          <w:lang w:val="es-ES"/>
        </w:rPr>
        <w:t>F. Beneficios</w:t>
      </w:r>
    </w:p>
    <w:p w14:paraId="55CB7551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Describa:</w:t>
      </w:r>
    </w:p>
    <w:p w14:paraId="796094BD" w14:textId="2941457D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Posibles beneficios personales de la participación (si los hubiere)</w:t>
      </w:r>
    </w:p>
    <w:p w14:paraId="09372195" w14:textId="29777959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El beneficio social o académico más amplio.</w:t>
      </w:r>
    </w:p>
    <w:p w14:paraId="230FFB9E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Evite exagerar los beneficios.</w:t>
      </w:r>
    </w:p>
    <w:p w14:paraId="37348F80" w14:textId="77777777" w:rsidR="0098224F" w:rsidRPr="00D40967" w:rsidRDefault="0098224F" w:rsidP="0098224F">
      <w:pPr>
        <w:rPr>
          <w:rFonts w:cs="Arial"/>
          <w:b/>
          <w:bCs/>
          <w:lang w:val="es-ES"/>
        </w:rPr>
      </w:pPr>
      <w:r w:rsidRPr="00D40967">
        <w:rPr>
          <w:rFonts w:cs="Arial"/>
          <w:b/>
          <w:bCs/>
          <w:lang w:val="es-ES"/>
        </w:rPr>
        <w:t>G. Confidencialidad y protección de datos</w:t>
      </w:r>
    </w:p>
    <w:p w14:paraId="7671F6B1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Explique:</w:t>
      </w:r>
    </w:p>
    <w:p w14:paraId="0D11D24D" w14:textId="0B852EE2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Qué datos se recopilan</w:t>
      </w:r>
    </w:p>
    <w:p w14:paraId="7FBD79F5" w14:textId="0208A007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Cómo se almacenarán (por ejemplo, cifradas, protegidas con contraseña)</w:t>
      </w:r>
    </w:p>
    <w:p w14:paraId="22FCAFBB" w14:textId="1886E12A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Quien tendrá acceso</w:t>
      </w:r>
    </w:p>
    <w:p w14:paraId="52EE58FF" w14:textId="46A80251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lastRenderedPageBreak/>
        <w:t>¿Cuánto tiempo se conservarán</w:t>
      </w:r>
    </w:p>
    <w:p w14:paraId="1CD91418" w14:textId="762C4109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Si será anonimizado o seudónimo</w:t>
      </w:r>
    </w:p>
    <w:p w14:paraId="4EE48DF2" w14:textId="40E547EF" w:rsidR="0098224F" w:rsidRPr="00D40967" w:rsidRDefault="0098224F" w:rsidP="00D40967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40967">
        <w:rPr>
          <w:rFonts w:cs="Arial"/>
          <w:lang w:val="es-ES"/>
        </w:rPr>
        <w:t>Cumplimiento del RGPD y de la legislación española</w:t>
      </w:r>
    </w:p>
    <w:p w14:paraId="28CC456A" w14:textId="77777777" w:rsidR="0098224F" w:rsidRPr="00CF2E6E" w:rsidRDefault="0098224F" w:rsidP="0098224F">
      <w:pPr>
        <w:rPr>
          <w:rFonts w:cs="Arial"/>
          <w:b/>
          <w:bCs/>
          <w:lang w:val="es-ES"/>
        </w:rPr>
      </w:pPr>
      <w:r w:rsidRPr="00CF2E6E">
        <w:rPr>
          <w:rFonts w:cs="Arial"/>
          <w:b/>
          <w:bCs/>
          <w:lang w:val="es-ES"/>
        </w:rPr>
        <w:t>H. Participación voluntaria y derecho de retirada</w:t>
      </w:r>
    </w:p>
    <w:p w14:paraId="3F8FB67E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Explique:</w:t>
      </w:r>
    </w:p>
    <w:p w14:paraId="0758E874" w14:textId="2FC4FD90" w:rsidR="0098224F" w:rsidRPr="00CF2E6E" w:rsidRDefault="0098224F" w:rsidP="00CF2E6E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CF2E6E">
        <w:rPr>
          <w:rFonts w:cs="Arial"/>
          <w:lang w:val="es-ES"/>
        </w:rPr>
        <w:t xml:space="preserve">Los participantes pueden retirarse en cualquier momento. </w:t>
      </w:r>
    </w:p>
    <w:p w14:paraId="78DA5419" w14:textId="2CD63C99" w:rsidR="0098224F" w:rsidRDefault="0098224F" w:rsidP="00CF2E6E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CF2E6E">
        <w:rPr>
          <w:rFonts w:cs="Arial"/>
          <w:lang w:val="es-ES"/>
        </w:rPr>
        <w:t>Pueden solicitar que se eliminen sus datos (en su caso).</w:t>
      </w:r>
    </w:p>
    <w:p w14:paraId="5FF75FDA" w14:textId="39DD8B99" w:rsidR="000350D6" w:rsidRPr="000350D6" w:rsidRDefault="000350D6" w:rsidP="000350D6">
      <w:pPr>
        <w:rPr>
          <w:rFonts w:cs="Arial"/>
          <w:lang w:val="es-ES"/>
        </w:rPr>
      </w:pPr>
      <w:r>
        <w:rPr>
          <w:rFonts w:cs="Arial"/>
          <w:lang w:val="es-ES"/>
        </w:rPr>
        <w:t xml:space="preserve">Si los datos son </w:t>
      </w:r>
      <w:r w:rsidR="00B80F42">
        <w:rPr>
          <w:rFonts w:cs="Arial"/>
          <w:lang w:val="es-ES"/>
        </w:rPr>
        <w:t>anónimos</w:t>
      </w:r>
      <w:r>
        <w:rPr>
          <w:rFonts w:cs="Arial"/>
          <w:lang w:val="es-ES"/>
        </w:rPr>
        <w:t xml:space="preserve"> </w:t>
      </w:r>
      <w:r w:rsidR="001A4D7B">
        <w:rPr>
          <w:rFonts w:cs="Arial"/>
          <w:lang w:val="es-ES"/>
        </w:rPr>
        <w:t xml:space="preserve">desde la recogida no se pueden eliminar, hay que especificarlo. </w:t>
      </w:r>
    </w:p>
    <w:p w14:paraId="6AD9387E" w14:textId="77777777" w:rsidR="0098224F" w:rsidRPr="00CF2E6E" w:rsidRDefault="0098224F" w:rsidP="0098224F">
      <w:pPr>
        <w:rPr>
          <w:rFonts w:cs="Arial"/>
          <w:b/>
          <w:bCs/>
          <w:lang w:val="es-ES"/>
        </w:rPr>
      </w:pPr>
      <w:r w:rsidRPr="00CF2E6E">
        <w:rPr>
          <w:rFonts w:cs="Arial"/>
          <w:b/>
          <w:bCs/>
          <w:lang w:val="es-ES"/>
        </w:rPr>
        <w:t>I. Información de contacto</w:t>
      </w:r>
    </w:p>
    <w:p w14:paraId="2A592BE4" w14:textId="77777777" w:rsidR="0098224F" w:rsidRPr="0098224F" w:rsidRDefault="0098224F" w:rsidP="0098224F">
      <w:pPr>
        <w:rPr>
          <w:rFonts w:cs="Arial"/>
          <w:lang w:val="es-ES"/>
        </w:rPr>
      </w:pPr>
      <w:r w:rsidRPr="0098224F">
        <w:rPr>
          <w:rFonts w:cs="Arial"/>
          <w:lang w:val="es-ES"/>
        </w:rPr>
        <w:t>Proporcione:</w:t>
      </w:r>
    </w:p>
    <w:p w14:paraId="39F595E2" w14:textId="688AEB6F" w:rsidR="0098224F" w:rsidRPr="00CF2E6E" w:rsidRDefault="0098224F" w:rsidP="00CF2E6E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CF2E6E">
        <w:rPr>
          <w:rFonts w:cs="Arial"/>
          <w:lang w:val="es-ES"/>
        </w:rPr>
        <w:t>Nombre y contacto del investigador/a</w:t>
      </w:r>
    </w:p>
    <w:p w14:paraId="2A6F235D" w14:textId="2B17C383" w:rsidR="000458C5" w:rsidRPr="00CF2E6E" w:rsidRDefault="0098224F" w:rsidP="00CF2E6E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CF2E6E">
        <w:rPr>
          <w:rFonts w:cs="Arial"/>
          <w:lang w:val="es-ES"/>
        </w:rPr>
        <w:t>Contacto del delegado/a de protección de datos para el tratamiento de datos.</w:t>
      </w:r>
    </w:p>
    <w:p w14:paraId="63C1C5FE" w14:textId="77777777" w:rsidR="000458C5" w:rsidRDefault="000458C5" w:rsidP="00137A69">
      <w:pPr>
        <w:rPr>
          <w:rFonts w:cs="Arial"/>
          <w:b/>
          <w:bCs/>
          <w:lang w:val="es-ES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B7CC0" w14:paraId="5D698E6C" w14:textId="77777777" w:rsidTr="002B7CC0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14:paraId="75A1DB5E" w14:textId="63EDABC0" w:rsidR="002B7CC0" w:rsidRPr="002B7CC0" w:rsidRDefault="002B7CC0" w:rsidP="002B7CC0">
            <w:pPr>
              <w:spacing w:after="120"/>
              <w:rPr>
                <w:rFonts w:cs="Arial"/>
                <w:b/>
                <w:bCs/>
                <w:u w:val="single"/>
                <w:lang w:val="es-ES"/>
              </w:rPr>
            </w:pPr>
            <w:r w:rsidRPr="002B7CC0">
              <w:rPr>
                <w:rFonts w:cs="Arial"/>
                <w:b/>
                <w:bCs/>
                <w:u w:val="single"/>
                <w:lang w:val="es-ES"/>
              </w:rPr>
              <w:t>Pasos para redactar el Consentimiento Informado</w:t>
            </w:r>
          </w:p>
        </w:tc>
      </w:tr>
    </w:tbl>
    <w:p w14:paraId="673D244C" w14:textId="77777777" w:rsidR="00DB52EC" w:rsidRPr="00DB52EC" w:rsidRDefault="00DB52EC" w:rsidP="00DB52EC">
      <w:pPr>
        <w:rPr>
          <w:rFonts w:cs="Arial"/>
          <w:lang w:val="es-ES"/>
        </w:rPr>
      </w:pPr>
      <w:r w:rsidRPr="00DB52EC">
        <w:rPr>
          <w:rFonts w:cs="Arial"/>
          <w:lang w:val="es-ES"/>
        </w:rPr>
        <w:t>El formulario de consentimiento informado es más corto y normalmente incluye casillas de selección o declaraciones para que los participantes lo aprueben.</w:t>
      </w:r>
    </w:p>
    <w:p w14:paraId="1EA00BA3" w14:textId="77777777" w:rsidR="00DB52EC" w:rsidRPr="00DB52EC" w:rsidRDefault="00DB52EC" w:rsidP="00DB52EC">
      <w:pPr>
        <w:rPr>
          <w:rFonts w:cs="Arial"/>
          <w:b/>
          <w:bCs/>
          <w:lang w:val="es-ES"/>
        </w:rPr>
      </w:pPr>
      <w:r w:rsidRPr="00DB52EC">
        <w:rPr>
          <w:rFonts w:cs="Arial"/>
          <w:b/>
          <w:bCs/>
          <w:lang w:val="es-ES"/>
        </w:rPr>
        <w:t>A. Identifique el estudio</w:t>
      </w:r>
    </w:p>
    <w:p w14:paraId="7CEB2395" w14:textId="77777777" w:rsidR="00DB52EC" w:rsidRPr="00DB52EC" w:rsidRDefault="00DB52EC" w:rsidP="00DB52EC">
      <w:pPr>
        <w:rPr>
          <w:rFonts w:cs="Arial"/>
          <w:lang w:val="es-ES"/>
        </w:rPr>
      </w:pPr>
      <w:r w:rsidRPr="00DB52EC">
        <w:rPr>
          <w:rFonts w:cs="Arial"/>
          <w:lang w:val="es-ES"/>
        </w:rPr>
        <w:t>Repita:</w:t>
      </w:r>
    </w:p>
    <w:p w14:paraId="63C1143F" w14:textId="1292CB5D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Título del estudio</w:t>
      </w:r>
    </w:p>
    <w:p w14:paraId="01329E51" w14:textId="79C1BBB3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Nombre del investigador/a</w:t>
      </w:r>
    </w:p>
    <w:p w14:paraId="0DF02C59" w14:textId="301EAF82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Institución/departamento</w:t>
      </w:r>
    </w:p>
    <w:p w14:paraId="64FA8AE8" w14:textId="77777777" w:rsidR="00DB52EC" w:rsidRPr="00DB52EC" w:rsidRDefault="00DB52EC" w:rsidP="00DB52EC">
      <w:pPr>
        <w:rPr>
          <w:rFonts w:cs="Arial"/>
          <w:b/>
          <w:bCs/>
          <w:lang w:val="es-ES"/>
        </w:rPr>
      </w:pPr>
      <w:r w:rsidRPr="00DB52EC">
        <w:rPr>
          <w:rFonts w:cs="Arial"/>
          <w:b/>
          <w:bCs/>
          <w:lang w:val="es-ES"/>
        </w:rPr>
        <w:t>B. Declaraciones de confirmación</w:t>
      </w:r>
    </w:p>
    <w:p w14:paraId="7AAFE369" w14:textId="2A191503" w:rsidR="00DB52EC" w:rsidRPr="00DB52EC" w:rsidRDefault="00B17595" w:rsidP="00DB52EC">
      <w:pPr>
        <w:rPr>
          <w:rFonts w:cs="Arial"/>
          <w:lang w:val="es-ES"/>
        </w:rPr>
      </w:pPr>
      <w:r>
        <w:rPr>
          <w:rFonts w:cs="Arial"/>
          <w:lang w:val="es-ES"/>
        </w:rPr>
        <w:t>En general</w:t>
      </w:r>
      <w:r w:rsidR="00DB52EC" w:rsidRPr="00DB52EC">
        <w:rPr>
          <w:rFonts w:cs="Arial"/>
          <w:lang w:val="es-ES"/>
        </w:rPr>
        <w:t>, los participantes confirman que:</w:t>
      </w:r>
    </w:p>
    <w:p w14:paraId="48B41A05" w14:textId="22140659" w:rsidR="00DB52EC" w:rsidRPr="00DB52EC" w:rsidRDefault="00DB52EC" w:rsidP="00DB52EC">
      <w:pPr>
        <w:pStyle w:val="Pargrafdellista"/>
        <w:numPr>
          <w:ilvl w:val="0"/>
          <w:numId w:val="3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Han leído y entendido la hoja informativa</w:t>
      </w:r>
    </w:p>
    <w:p w14:paraId="40571ACB" w14:textId="61F41F0D" w:rsidR="00DB52EC" w:rsidRPr="00DB52EC" w:rsidRDefault="00DB52EC" w:rsidP="00DB52EC">
      <w:pPr>
        <w:pStyle w:val="Pargrafdellista"/>
        <w:numPr>
          <w:ilvl w:val="0"/>
          <w:numId w:val="3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Han tenido la oportunidad de hacer preguntas</w:t>
      </w:r>
    </w:p>
    <w:p w14:paraId="68ABA394" w14:textId="576F0072" w:rsidR="00DB52EC" w:rsidRPr="00DB52EC" w:rsidRDefault="00DB52EC" w:rsidP="00DB52EC">
      <w:pPr>
        <w:pStyle w:val="Pargrafdellista"/>
        <w:numPr>
          <w:ilvl w:val="0"/>
          <w:numId w:val="3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Entienden que la participación es voluntaria</w:t>
      </w:r>
    </w:p>
    <w:p w14:paraId="1BAF49B2" w14:textId="53F85BB8" w:rsidR="00DB52EC" w:rsidRPr="00DB52EC" w:rsidRDefault="00DB52EC" w:rsidP="00DB52EC">
      <w:pPr>
        <w:pStyle w:val="Pargrafdellista"/>
        <w:numPr>
          <w:ilvl w:val="0"/>
          <w:numId w:val="3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Pueden retirarse sin ninguna consecuencia</w:t>
      </w:r>
    </w:p>
    <w:p w14:paraId="2EAAFED7" w14:textId="30762D18" w:rsidR="00DB52EC" w:rsidRPr="00DB52EC" w:rsidRDefault="00DB52EC" w:rsidP="00DB52EC">
      <w:pPr>
        <w:pStyle w:val="Pargrafdellista"/>
        <w:numPr>
          <w:ilvl w:val="0"/>
          <w:numId w:val="3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Aceptan los procedimientos (por ejemplo, grabaciones)</w:t>
      </w:r>
    </w:p>
    <w:p w14:paraId="70FF5B63" w14:textId="108C5D98" w:rsidR="00DB52EC" w:rsidRPr="00DB52EC" w:rsidRDefault="00DB52EC" w:rsidP="00DB52EC">
      <w:pPr>
        <w:pStyle w:val="Pargrafdellista"/>
        <w:numPr>
          <w:ilvl w:val="0"/>
          <w:numId w:val="3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Permiten que los datos se utilicen con fines de investigación</w:t>
      </w:r>
    </w:p>
    <w:p w14:paraId="0F61EAA4" w14:textId="2050775F" w:rsidR="00DB52EC" w:rsidRPr="00DB52EC" w:rsidRDefault="00DB52EC" w:rsidP="00DB52EC">
      <w:pPr>
        <w:pStyle w:val="Pargrafdellista"/>
        <w:numPr>
          <w:ilvl w:val="0"/>
          <w:numId w:val="3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Aceptan la publicación de datos anonimizados (en su caso).</w:t>
      </w:r>
    </w:p>
    <w:p w14:paraId="3A734ADA" w14:textId="2E8555E8" w:rsidR="00DB52EC" w:rsidRPr="00DB52EC" w:rsidRDefault="00B17595" w:rsidP="00DB52EC">
      <w:pPr>
        <w:rPr>
          <w:rFonts w:cs="Arial"/>
          <w:lang w:val="es-ES"/>
        </w:rPr>
      </w:pPr>
      <w:r>
        <w:rPr>
          <w:rFonts w:cs="Arial"/>
          <w:lang w:val="es-ES"/>
        </w:rPr>
        <w:t xml:space="preserve">Se recomienda que la persona participante </w:t>
      </w:r>
      <w:r w:rsidR="00C85026">
        <w:rPr>
          <w:rFonts w:cs="Arial"/>
          <w:lang w:val="es-ES"/>
        </w:rPr>
        <w:t xml:space="preserve">pueda confirmar cada aspecto de forma individual (por ejemplo, con </w:t>
      </w:r>
      <w:r w:rsidR="00DB52EC" w:rsidRPr="00DB52EC">
        <w:rPr>
          <w:rFonts w:cs="Arial"/>
          <w:lang w:val="es-ES"/>
        </w:rPr>
        <w:t xml:space="preserve">una casilla de selección </w:t>
      </w:r>
      <w:r w:rsidR="00DB52EC" w:rsidRPr="00DB52EC">
        <w:rPr>
          <w:rFonts w:ascii="Segoe UI Symbol" w:hAnsi="Segoe UI Symbol" w:cs="Segoe UI Symbol"/>
          <w:lang w:val="es-ES"/>
        </w:rPr>
        <w:t>☐</w:t>
      </w:r>
      <w:r w:rsidR="00DB52EC" w:rsidRPr="00DB52EC">
        <w:rPr>
          <w:rFonts w:cs="Arial"/>
          <w:lang w:val="es-ES"/>
        </w:rPr>
        <w:t>).</w:t>
      </w:r>
    </w:p>
    <w:p w14:paraId="75542C3D" w14:textId="77777777" w:rsidR="00DB52EC" w:rsidRPr="00DB52EC" w:rsidRDefault="00DB52EC" w:rsidP="00DB52EC">
      <w:pPr>
        <w:rPr>
          <w:rFonts w:cs="Arial"/>
          <w:b/>
          <w:bCs/>
          <w:lang w:val="es-ES"/>
        </w:rPr>
      </w:pPr>
      <w:r w:rsidRPr="00DB52EC">
        <w:rPr>
          <w:rFonts w:cs="Arial"/>
          <w:b/>
          <w:bCs/>
          <w:lang w:val="es-ES"/>
        </w:rPr>
        <w:t>C. Firmas</w:t>
      </w:r>
    </w:p>
    <w:p w14:paraId="39321DD1" w14:textId="77777777" w:rsidR="00DB52EC" w:rsidRPr="00DB52EC" w:rsidRDefault="00DB52EC" w:rsidP="00DB52EC">
      <w:pPr>
        <w:rPr>
          <w:rFonts w:cs="Arial"/>
          <w:lang w:val="es-ES"/>
        </w:rPr>
      </w:pPr>
      <w:r w:rsidRPr="00DB52EC">
        <w:rPr>
          <w:rFonts w:cs="Arial"/>
          <w:lang w:val="es-ES"/>
        </w:rPr>
        <w:t>Incluye:</w:t>
      </w:r>
    </w:p>
    <w:p w14:paraId="2A4DF2F0" w14:textId="77777777" w:rsidR="00DE1C16" w:rsidRDefault="00DE1C16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  <w:sectPr w:rsidR="00DE1C16" w:rsidSect="00D64EF0">
          <w:headerReference w:type="default" r:id="rId11"/>
          <w:footerReference w:type="default" r:id="rId12"/>
          <w:pgSz w:w="11906" w:h="16838"/>
          <w:pgMar w:top="1418" w:right="1701" w:bottom="851" w:left="1701" w:header="709" w:footer="259" w:gutter="0"/>
          <w:cols w:space="708"/>
          <w:docGrid w:linePitch="360"/>
        </w:sectPr>
      </w:pPr>
    </w:p>
    <w:p w14:paraId="11206E7C" w14:textId="1EBAED03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Nombre del participante</w:t>
      </w:r>
    </w:p>
    <w:p w14:paraId="243B486A" w14:textId="76088104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Firma</w:t>
      </w:r>
    </w:p>
    <w:p w14:paraId="1155DB49" w14:textId="3CEE24C4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Fecha</w:t>
      </w:r>
    </w:p>
    <w:p w14:paraId="25CA2BA7" w14:textId="48467764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Nombre del investigador</w:t>
      </w:r>
    </w:p>
    <w:p w14:paraId="57F97EFB" w14:textId="12E60CA7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Firma del investigador</w:t>
      </w:r>
    </w:p>
    <w:p w14:paraId="198950CE" w14:textId="2E119B51" w:rsidR="00DB52EC" w:rsidRPr="00DB52EC" w:rsidRDefault="00DB52EC" w:rsidP="00DB52EC">
      <w:pPr>
        <w:pStyle w:val="Pargrafdellista"/>
        <w:numPr>
          <w:ilvl w:val="0"/>
          <w:numId w:val="21"/>
        </w:numPr>
        <w:rPr>
          <w:rFonts w:cs="Arial"/>
          <w:lang w:val="es-ES"/>
        </w:rPr>
      </w:pPr>
      <w:r w:rsidRPr="00DB52EC">
        <w:rPr>
          <w:rFonts w:cs="Arial"/>
          <w:lang w:val="es-ES"/>
        </w:rPr>
        <w:t>Fecha</w:t>
      </w:r>
    </w:p>
    <w:p w14:paraId="0B6DA620" w14:textId="77777777" w:rsidR="00DE1C16" w:rsidRDefault="00DE1C16" w:rsidP="00DB52EC">
      <w:pPr>
        <w:rPr>
          <w:rFonts w:cs="Arial"/>
          <w:lang w:val="es-ES"/>
        </w:rPr>
        <w:sectPr w:rsidR="00DE1C16" w:rsidSect="00DE1C16">
          <w:type w:val="continuous"/>
          <w:pgSz w:w="11906" w:h="16838"/>
          <w:pgMar w:top="1418" w:right="1701" w:bottom="851" w:left="1701" w:header="709" w:footer="259" w:gutter="0"/>
          <w:cols w:num="2" w:space="708"/>
          <w:docGrid w:linePitch="360"/>
        </w:sectPr>
      </w:pPr>
    </w:p>
    <w:p w14:paraId="1ABBB322" w14:textId="4AC70E19" w:rsidR="00745BBE" w:rsidRPr="00745BBE" w:rsidRDefault="00DB52EC" w:rsidP="00745BBE">
      <w:r w:rsidRPr="00DB52EC">
        <w:rPr>
          <w:rFonts w:cs="Arial"/>
          <w:lang w:val="es-ES"/>
        </w:rPr>
        <w:t xml:space="preserve">Si la </w:t>
      </w:r>
      <w:r w:rsidR="009B0E58">
        <w:rPr>
          <w:rFonts w:cs="Arial"/>
          <w:lang w:val="es-ES"/>
        </w:rPr>
        <w:t>investigación</w:t>
      </w:r>
      <w:r w:rsidRPr="00DB52EC">
        <w:rPr>
          <w:rFonts w:cs="Arial"/>
          <w:lang w:val="es-ES"/>
        </w:rPr>
        <w:t xml:space="preserve"> está en línea, puede sustituir la escritura a mano por un nombre escrito, una casilla de selección digital y una marca de tiempo electrónica.</w:t>
      </w:r>
    </w:p>
    <w:sectPr w:rsidR="00745BBE" w:rsidRPr="00745BBE" w:rsidSect="00DE1C16">
      <w:type w:val="continuous"/>
      <w:pgSz w:w="11906" w:h="16838"/>
      <w:pgMar w:top="1418" w:right="1701" w:bottom="851" w:left="1701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9C47E" w14:textId="77777777" w:rsidR="004F3689" w:rsidRDefault="004F3689" w:rsidP="009D7964">
      <w:r>
        <w:separator/>
      </w:r>
    </w:p>
  </w:endnote>
  <w:endnote w:type="continuationSeparator" w:id="0">
    <w:p w14:paraId="1FB3501C" w14:textId="77777777" w:rsidR="004F3689" w:rsidRDefault="004F3689" w:rsidP="009D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BB328" w14:textId="5E466FC6" w:rsidR="009D7964" w:rsidRPr="0079223E" w:rsidRDefault="00CC3659" w:rsidP="0079223E">
    <w:pPr>
      <w:pStyle w:val="Peu"/>
      <w:tabs>
        <w:tab w:val="clear" w:pos="4252"/>
        <w:tab w:val="clear" w:pos="8504"/>
        <w:tab w:val="left" w:pos="4881"/>
      </w:tabs>
      <w:spacing w:before="120"/>
      <w:rPr>
        <w:sz w:val="18"/>
      </w:rPr>
    </w:pPr>
    <w:r w:rsidRPr="008E02DE">
      <w:rPr>
        <w:sz w:val="18"/>
        <w:lang w:val="es-ES"/>
      </w:rPr>
      <w:t xml:space="preserve">Comité de Aseguramiento </w:t>
    </w:r>
    <w:r w:rsidR="008E02DE" w:rsidRPr="008E02DE">
      <w:rPr>
        <w:sz w:val="18"/>
        <w:lang w:val="es-ES"/>
      </w:rPr>
      <w:t>del Comportamiento Ético en el Desarrollo de la Investigación y la Transferencia</w:t>
    </w:r>
    <w:r w:rsidR="0091694F">
      <w:rPr>
        <w:sz w:val="18"/>
        <w:lang w:val="es-ES"/>
      </w:rPr>
      <w:t xml:space="preserve"> – Universidad Ramon Llull (CACEDIT-URL)</w:t>
    </w:r>
    <w:r w:rsidR="008E02DE" w:rsidRPr="008E02DE">
      <w:rPr>
        <w:sz w:val="18"/>
        <w:lang w:val="es-ES"/>
      </w:rPr>
      <w:t xml:space="preserve"> </w:t>
    </w:r>
    <w:r w:rsidR="003674FA" w:rsidRPr="0079223E">
      <w:rPr>
        <w:sz w:val="18"/>
      </w:rPr>
      <w:ptab w:relativeTo="margin" w:alignment="right" w:leader="none"/>
    </w:r>
    <w:r w:rsidR="003674FA" w:rsidRPr="0079223E">
      <w:rPr>
        <w:sz w:val="18"/>
      </w:rPr>
      <w:fldChar w:fldCharType="begin"/>
    </w:r>
    <w:r w:rsidR="003674FA" w:rsidRPr="0079223E">
      <w:rPr>
        <w:sz w:val="18"/>
      </w:rPr>
      <w:instrText xml:space="preserve"> PAGE  \* Arabic  \* MERGEFORMAT </w:instrText>
    </w:r>
    <w:r w:rsidR="003674FA" w:rsidRPr="0079223E">
      <w:rPr>
        <w:sz w:val="18"/>
      </w:rPr>
      <w:fldChar w:fldCharType="separate"/>
    </w:r>
    <w:r w:rsidR="003674FA" w:rsidRPr="0079223E">
      <w:rPr>
        <w:noProof/>
        <w:sz w:val="18"/>
      </w:rPr>
      <w:t>1</w:t>
    </w:r>
    <w:r w:rsidR="003674FA" w:rsidRPr="0079223E">
      <w:rPr>
        <w:sz w:val="18"/>
      </w:rPr>
      <w:fldChar w:fldCharType="end"/>
    </w:r>
    <w:r w:rsidR="003674FA" w:rsidRPr="0079223E">
      <w:rPr>
        <w:sz w:val="18"/>
      </w:rPr>
      <w:t xml:space="preserve"> de </w:t>
    </w:r>
    <w:r w:rsidR="002B307F" w:rsidRPr="0079223E">
      <w:rPr>
        <w:noProof/>
        <w:sz w:val="18"/>
      </w:rPr>
      <w:fldChar w:fldCharType="begin"/>
    </w:r>
    <w:r w:rsidR="002B307F" w:rsidRPr="0079223E">
      <w:rPr>
        <w:noProof/>
        <w:sz w:val="18"/>
      </w:rPr>
      <w:instrText xml:space="preserve"> NUMPAGES  \* Arabic  \* MERGEFORMAT </w:instrText>
    </w:r>
    <w:r w:rsidR="002B307F" w:rsidRPr="0079223E">
      <w:rPr>
        <w:noProof/>
        <w:sz w:val="18"/>
      </w:rPr>
      <w:fldChar w:fldCharType="separate"/>
    </w:r>
    <w:r w:rsidR="003674FA" w:rsidRPr="0079223E">
      <w:rPr>
        <w:noProof/>
        <w:sz w:val="18"/>
      </w:rPr>
      <w:t>1</w:t>
    </w:r>
    <w:r w:rsidR="002B307F" w:rsidRPr="0079223E">
      <w:rPr>
        <w:noProof/>
        <w:sz w:val="18"/>
      </w:rPr>
      <w:fldChar w:fldCharType="end"/>
    </w:r>
  </w:p>
  <w:p w14:paraId="1ABBB329" w14:textId="77777777" w:rsidR="009D7964" w:rsidRPr="007448EE" w:rsidRDefault="009D7964" w:rsidP="0079223E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46D4C" w14:textId="77777777" w:rsidR="004F3689" w:rsidRDefault="004F3689" w:rsidP="009D7964">
      <w:r>
        <w:separator/>
      </w:r>
    </w:p>
  </w:footnote>
  <w:footnote w:type="continuationSeparator" w:id="0">
    <w:p w14:paraId="3277D91B" w14:textId="77777777" w:rsidR="004F3689" w:rsidRDefault="004F3689" w:rsidP="009D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BB327" w14:textId="7DE4C7E7" w:rsidR="009D7964" w:rsidRPr="00324FC3" w:rsidRDefault="004D29B4" w:rsidP="00A31C9A">
    <w:pPr>
      <w:pStyle w:val="Capalera"/>
      <w:tabs>
        <w:tab w:val="clear" w:pos="4252"/>
      </w:tabs>
      <w:jc w:val="right"/>
      <w:rPr>
        <w:sz w:val="18"/>
        <w:lang w:val="es-ES"/>
      </w:rPr>
    </w:pPr>
    <w:r w:rsidRPr="00324FC3">
      <w:rPr>
        <w:noProof/>
        <w:sz w:val="18"/>
        <w:lang w:val="es-ES"/>
      </w:rPr>
      <w:drawing>
        <wp:anchor distT="0" distB="0" distL="114300" distR="114300" simplePos="0" relativeHeight="251659264" behindDoc="1" locked="0" layoutInCell="1" allowOverlap="1" wp14:anchorId="1ABBB32A" wp14:editId="1ABBB32B">
          <wp:simplePos x="0" y="0"/>
          <wp:positionH relativeFrom="column">
            <wp:posOffset>-3810</wp:posOffset>
          </wp:positionH>
          <wp:positionV relativeFrom="paragraph">
            <wp:posOffset>-69860</wp:posOffset>
          </wp:positionV>
          <wp:extent cx="1724025" cy="344170"/>
          <wp:effectExtent l="0" t="0" r="0" b="0"/>
          <wp:wrapTight wrapText="bothSides">
            <wp:wrapPolygon edited="0">
              <wp:start x="716" y="0"/>
              <wp:lineTo x="0" y="3587"/>
              <wp:lineTo x="0" y="19129"/>
              <wp:lineTo x="716" y="20325"/>
              <wp:lineTo x="21481" y="20325"/>
              <wp:lineTo x="21481" y="11956"/>
              <wp:lineTo x="17662" y="7173"/>
              <wp:lineTo x="3341" y="0"/>
              <wp:lineTo x="716" y="0"/>
            </wp:wrapPolygon>
          </wp:wrapTight>
          <wp:docPr id="12" name="Imat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7CA" w:rsidRPr="00324FC3">
      <w:rPr>
        <w:sz w:val="18"/>
        <w:lang w:val="es-ES"/>
      </w:rPr>
      <w:t>C</w:t>
    </w:r>
    <w:r w:rsidR="00121469">
      <w:rPr>
        <w:sz w:val="18"/>
        <w:lang w:val="es-ES"/>
      </w:rPr>
      <w:t>ACEDIT-URL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E83"/>
    <w:multiLevelType w:val="hybridMultilevel"/>
    <w:tmpl w:val="933AA4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7D2"/>
    <w:multiLevelType w:val="multilevel"/>
    <w:tmpl w:val="0ADC06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39E3619"/>
    <w:multiLevelType w:val="hybridMultilevel"/>
    <w:tmpl w:val="24A08A7E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65C8A"/>
    <w:multiLevelType w:val="hybridMultilevel"/>
    <w:tmpl w:val="E95AC3A4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64D66"/>
    <w:multiLevelType w:val="multilevel"/>
    <w:tmpl w:val="8618A82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06D1AA5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137559"/>
    <w:multiLevelType w:val="hybridMultilevel"/>
    <w:tmpl w:val="2B527444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10C65"/>
    <w:multiLevelType w:val="hybridMultilevel"/>
    <w:tmpl w:val="7A02127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34B69"/>
    <w:multiLevelType w:val="multilevel"/>
    <w:tmpl w:val="04030025"/>
    <w:styleLink w:val="VR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5A24C98"/>
    <w:multiLevelType w:val="hybridMultilevel"/>
    <w:tmpl w:val="0F42D77C"/>
    <w:lvl w:ilvl="0" w:tplc="29E0C62A">
      <w:start w:val="1"/>
      <w:numFmt w:val="bullet"/>
      <w:pStyle w:val="Pargrafdellist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90215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D5B1F76"/>
    <w:multiLevelType w:val="hybridMultilevel"/>
    <w:tmpl w:val="67940128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2186A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  <w:rPr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tol5"/>
      <w:lvlText w:val="%1.%2.%3.%4.%5"/>
      <w:lvlJc w:val="left"/>
      <w:pPr>
        <w:ind w:left="1008" w:hanging="1008"/>
      </w:pPr>
    </w:lvl>
    <w:lvl w:ilvl="5">
      <w:start w:val="1"/>
      <w:numFmt w:val="decimal"/>
      <w:pStyle w:val="Ttol6"/>
      <w:lvlText w:val="%1.%2.%3.%4.%5.%6"/>
      <w:lvlJc w:val="left"/>
      <w:pPr>
        <w:ind w:left="1152" w:hanging="1152"/>
      </w:pPr>
    </w:lvl>
    <w:lvl w:ilvl="6">
      <w:start w:val="1"/>
      <w:numFmt w:val="decimal"/>
      <w:pStyle w:val="Ttol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ol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ol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02E76BB"/>
    <w:multiLevelType w:val="hybridMultilevel"/>
    <w:tmpl w:val="917E21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72CB1"/>
    <w:multiLevelType w:val="hybridMultilevel"/>
    <w:tmpl w:val="9D1020A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DE6A6E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14206D3"/>
    <w:multiLevelType w:val="hybridMultilevel"/>
    <w:tmpl w:val="5270ED2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C04A9"/>
    <w:multiLevelType w:val="multilevel"/>
    <w:tmpl w:val="48229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pStyle w:val="Ttol4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8AF6C95"/>
    <w:multiLevelType w:val="hybridMultilevel"/>
    <w:tmpl w:val="BBFC589A"/>
    <w:lvl w:ilvl="0" w:tplc="7FBE0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66366"/>
    <w:multiLevelType w:val="hybridMultilevel"/>
    <w:tmpl w:val="0A887F9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117B7"/>
    <w:multiLevelType w:val="multilevel"/>
    <w:tmpl w:val="9B8A6ED4"/>
    <w:lvl w:ilvl="0">
      <w:start w:val="1"/>
      <w:numFmt w:val="decimal"/>
      <w:pStyle w:val="Ttol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ol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ol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2AA6AB2"/>
    <w:multiLevelType w:val="hybridMultilevel"/>
    <w:tmpl w:val="1A2A0472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2041CE"/>
    <w:multiLevelType w:val="hybridMultilevel"/>
    <w:tmpl w:val="7C66FC76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B4067"/>
    <w:multiLevelType w:val="hybridMultilevel"/>
    <w:tmpl w:val="EA509C8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D2086"/>
    <w:multiLevelType w:val="hybridMultilevel"/>
    <w:tmpl w:val="7902D4FC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C19F3"/>
    <w:multiLevelType w:val="hybridMultilevel"/>
    <w:tmpl w:val="76C6F3A0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62585"/>
    <w:multiLevelType w:val="hybridMultilevel"/>
    <w:tmpl w:val="570CD87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C01F94"/>
    <w:multiLevelType w:val="hybridMultilevel"/>
    <w:tmpl w:val="2F9840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135B9"/>
    <w:multiLevelType w:val="hybridMultilevel"/>
    <w:tmpl w:val="5D5C2DA8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B736E"/>
    <w:multiLevelType w:val="hybridMultilevel"/>
    <w:tmpl w:val="20F25A7E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772C7C"/>
    <w:multiLevelType w:val="hybridMultilevel"/>
    <w:tmpl w:val="A2705580"/>
    <w:lvl w:ilvl="0" w:tplc="E7E2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867440">
    <w:abstractNumId w:val="3"/>
  </w:num>
  <w:num w:numId="2" w16cid:durableId="764377562">
    <w:abstractNumId w:val="19"/>
  </w:num>
  <w:num w:numId="3" w16cid:durableId="956987438">
    <w:abstractNumId w:val="26"/>
  </w:num>
  <w:num w:numId="4" w16cid:durableId="1215234680">
    <w:abstractNumId w:val="0"/>
  </w:num>
  <w:num w:numId="5" w16cid:durableId="1602298721">
    <w:abstractNumId w:val="18"/>
  </w:num>
  <w:num w:numId="6" w16cid:durableId="1264612381">
    <w:abstractNumId w:val="12"/>
  </w:num>
  <w:num w:numId="7" w16cid:durableId="1936815099">
    <w:abstractNumId w:val="8"/>
  </w:num>
  <w:num w:numId="8" w16cid:durableId="1696610421">
    <w:abstractNumId w:val="1"/>
  </w:num>
  <w:num w:numId="9" w16cid:durableId="1954677096">
    <w:abstractNumId w:val="4"/>
  </w:num>
  <w:num w:numId="10" w16cid:durableId="550701232">
    <w:abstractNumId w:val="10"/>
  </w:num>
  <w:num w:numId="11" w16cid:durableId="773090559">
    <w:abstractNumId w:val="5"/>
  </w:num>
  <w:num w:numId="12" w16cid:durableId="562906131">
    <w:abstractNumId w:val="15"/>
  </w:num>
  <w:num w:numId="13" w16cid:durableId="231502583">
    <w:abstractNumId w:val="20"/>
  </w:num>
  <w:num w:numId="14" w16cid:durableId="1830902186">
    <w:abstractNumId w:val="17"/>
  </w:num>
  <w:num w:numId="15" w16cid:durableId="943266890">
    <w:abstractNumId w:val="27"/>
  </w:num>
  <w:num w:numId="16" w16cid:durableId="828865404">
    <w:abstractNumId w:val="9"/>
  </w:num>
  <w:num w:numId="17" w16cid:durableId="468405270">
    <w:abstractNumId w:val="20"/>
  </w:num>
  <w:num w:numId="18" w16cid:durableId="626817668">
    <w:abstractNumId w:val="14"/>
  </w:num>
  <w:num w:numId="19" w16cid:durableId="1142651608">
    <w:abstractNumId w:val="7"/>
  </w:num>
  <w:num w:numId="20" w16cid:durableId="1801411271">
    <w:abstractNumId w:val="13"/>
  </w:num>
  <w:num w:numId="21" w16cid:durableId="1987053053">
    <w:abstractNumId w:val="24"/>
  </w:num>
  <w:num w:numId="22" w16cid:durableId="1944919201">
    <w:abstractNumId w:val="2"/>
  </w:num>
  <w:num w:numId="23" w16cid:durableId="46219969">
    <w:abstractNumId w:val="6"/>
  </w:num>
  <w:num w:numId="24" w16cid:durableId="824321538">
    <w:abstractNumId w:val="21"/>
  </w:num>
  <w:num w:numId="25" w16cid:durableId="111481956">
    <w:abstractNumId w:val="22"/>
  </w:num>
  <w:num w:numId="26" w16cid:durableId="89085606">
    <w:abstractNumId w:val="25"/>
  </w:num>
  <w:num w:numId="27" w16cid:durableId="365375296">
    <w:abstractNumId w:val="30"/>
  </w:num>
  <w:num w:numId="28" w16cid:durableId="1448037739">
    <w:abstractNumId w:val="11"/>
  </w:num>
  <w:num w:numId="29" w16cid:durableId="910039534">
    <w:abstractNumId w:val="28"/>
  </w:num>
  <w:num w:numId="30" w16cid:durableId="349180421">
    <w:abstractNumId w:val="23"/>
  </w:num>
  <w:num w:numId="31" w16cid:durableId="1885287498">
    <w:abstractNumId w:val="16"/>
  </w:num>
  <w:num w:numId="32" w16cid:durableId="104359569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CA"/>
    <w:rsid w:val="00007822"/>
    <w:rsid w:val="000148DA"/>
    <w:rsid w:val="00027AA6"/>
    <w:rsid w:val="000350D6"/>
    <w:rsid w:val="000458C5"/>
    <w:rsid w:val="00046C07"/>
    <w:rsid w:val="00087D09"/>
    <w:rsid w:val="000A7BB9"/>
    <w:rsid w:val="001176CC"/>
    <w:rsid w:val="00121469"/>
    <w:rsid w:val="00123E1B"/>
    <w:rsid w:val="00137A69"/>
    <w:rsid w:val="00167C9F"/>
    <w:rsid w:val="00176DD1"/>
    <w:rsid w:val="001951B7"/>
    <w:rsid w:val="001A1BF0"/>
    <w:rsid w:val="001A402D"/>
    <w:rsid w:val="001A4D7B"/>
    <w:rsid w:val="001A63C9"/>
    <w:rsid w:val="00245B2A"/>
    <w:rsid w:val="002B307F"/>
    <w:rsid w:val="002B7CC0"/>
    <w:rsid w:val="00324FC3"/>
    <w:rsid w:val="00353574"/>
    <w:rsid w:val="003674FA"/>
    <w:rsid w:val="003C0A1D"/>
    <w:rsid w:val="004103BC"/>
    <w:rsid w:val="00411DB0"/>
    <w:rsid w:val="00471B5D"/>
    <w:rsid w:val="004C4C9A"/>
    <w:rsid w:val="004D29B4"/>
    <w:rsid w:val="004F3689"/>
    <w:rsid w:val="00587749"/>
    <w:rsid w:val="005B3760"/>
    <w:rsid w:val="005F4DDE"/>
    <w:rsid w:val="00627048"/>
    <w:rsid w:val="006527CA"/>
    <w:rsid w:val="0065788C"/>
    <w:rsid w:val="00692DDF"/>
    <w:rsid w:val="00740A8A"/>
    <w:rsid w:val="007448EE"/>
    <w:rsid w:val="00745BBE"/>
    <w:rsid w:val="00777AFE"/>
    <w:rsid w:val="0079223E"/>
    <w:rsid w:val="007E4470"/>
    <w:rsid w:val="00815704"/>
    <w:rsid w:val="00816470"/>
    <w:rsid w:val="00823C46"/>
    <w:rsid w:val="008641B9"/>
    <w:rsid w:val="008C0BEF"/>
    <w:rsid w:val="008C751B"/>
    <w:rsid w:val="008E02DE"/>
    <w:rsid w:val="0091694F"/>
    <w:rsid w:val="00976DD9"/>
    <w:rsid w:val="0098224F"/>
    <w:rsid w:val="00985DC8"/>
    <w:rsid w:val="009A7D6F"/>
    <w:rsid w:val="009B0A89"/>
    <w:rsid w:val="009B0E58"/>
    <w:rsid w:val="009D7964"/>
    <w:rsid w:val="00A31C9A"/>
    <w:rsid w:val="00AB61CA"/>
    <w:rsid w:val="00AE55E0"/>
    <w:rsid w:val="00B17595"/>
    <w:rsid w:val="00B465FE"/>
    <w:rsid w:val="00B50793"/>
    <w:rsid w:val="00B80F42"/>
    <w:rsid w:val="00BB7B5A"/>
    <w:rsid w:val="00BD43F8"/>
    <w:rsid w:val="00BF5526"/>
    <w:rsid w:val="00C20992"/>
    <w:rsid w:val="00C26B64"/>
    <w:rsid w:val="00C4597C"/>
    <w:rsid w:val="00C55819"/>
    <w:rsid w:val="00C85026"/>
    <w:rsid w:val="00CB283F"/>
    <w:rsid w:val="00CC3659"/>
    <w:rsid w:val="00CD3838"/>
    <w:rsid w:val="00CD419C"/>
    <w:rsid w:val="00CF2E6E"/>
    <w:rsid w:val="00D10640"/>
    <w:rsid w:val="00D20FE1"/>
    <w:rsid w:val="00D40967"/>
    <w:rsid w:val="00D4551F"/>
    <w:rsid w:val="00D550D3"/>
    <w:rsid w:val="00D64EF0"/>
    <w:rsid w:val="00D81F0C"/>
    <w:rsid w:val="00D92573"/>
    <w:rsid w:val="00DB52EC"/>
    <w:rsid w:val="00DE1C16"/>
    <w:rsid w:val="00E25562"/>
    <w:rsid w:val="00EC56F7"/>
    <w:rsid w:val="00F73C34"/>
    <w:rsid w:val="00FE6DD6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BBB300"/>
  <w15:docId w15:val="{DB8AA1F4-B3E9-48F3-948C-58D50DCB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7CA"/>
    <w:pPr>
      <w:spacing w:before="120" w:after="0"/>
      <w:jc w:val="both"/>
    </w:pPr>
    <w:rPr>
      <w:rFonts w:ascii="Arial" w:hAnsi="Arial"/>
    </w:rPr>
  </w:style>
  <w:style w:type="paragraph" w:styleId="Ttol1">
    <w:name w:val="heading 1"/>
    <w:basedOn w:val="Pargrafdellista"/>
    <w:next w:val="Normal"/>
    <w:link w:val="Ttol1Car"/>
    <w:uiPriority w:val="9"/>
    <w:qFormat/>
    <w:rsid w:val="004D29B4"/>
    <w:pPr>
      <w:numPr>
        <w:numId w:val="13"/>
      </w:numPr>
      <w:spacing w:before="240"/>
      <w:ind w:left="284" w:hanging="284"/>
      <w:contextualSpacing w:val="0"/>
      <w:outlineLvl w:val="0"/>
    </w:pPr>
    <w:rPr>
      <w:b/>
      <w:u w:val="single"/>
    </w:rPr>
  </w:style>
  <w:style w:type="paragraph" w:styleId="Ttol2">
    <w:name w:val="heading 2"/>
    <w:basedOn w:val="Pargrafdellista"/>
    <w:next w:val="Normal"/>
    <w:link w:val="Ttol2Car"/>
    <w:uiPriority w:val="9"/>
    <w:unhideWhenUsed/>
    <w:qFormat/>
    <w:rsid w:val="00C26B64"/>
    <w:pPr>
      <w:numPr>
        <w:ilvl w:val="1"/>
        <w:numId w:val="13"/>
      </w:numPr>
      <w:ind w:left="454" w:hanging="454"/>
      <w:contextualSpacing w:val="0"/>
      <w:outlineLvl w:val="1"/>
    </w:pPr>
    <w:rPr>
      <w:b/>
    </w:rPr>
  </w:style>
  <w:style w:type="paragraph" w:styleId="Ttol3">
    <w:name w:val="heading 3"/>
    <w:basedOn w:val="Pargrafdellista"/>
    <w:next w:val="Normal"/>
    <w:link w:val="Ttol3Car"/>
    <w:uiPriority w:val="9"/>
    <w:unhideWhenUsed/>
    <w:qFormat/>
    <w:rsid w:val="00C26B64"/>
    <w:pPr>
      <w:numPr>
        <w:ilvl w:val="2"/>
        <w:numId w:val="13"/>
      </w:numPr>
      <w:ind w:left="454" w:hanging="454"/>
      <w:contextualSpacing w:val="0"/>
      <w:outlineLvl w:val="2"/>
    </w:pPr>
    <w:rPr>
      <w:b/>
      <w:sz w:val="20"/>
      <w:szCs w:val="20"/>
    </w:rPr>
  </w:style>
  <w:style w:type="paragraph" w:styleId="Ttol4">
    <w:name w:val="heading 4"/>
    <w:basedOn w:val="Pargrafdellista"/>
    <w:next w:val="Normal"/>
    <w:link w:val="Ttol4Car"/>
    <w:uiPriority w:val="9"/>
    <w:unhideWhenUsed/>
    <w:qFormat/>
    <w:rsid w:val="00C26B64"/>
    <w:pPr>
      <w:numPr>
        <w:ilvl w:val="3"/>
        <w:numId w:val="14"/>
      </w:numPr>
      <w:ind w:left="738" w:hanging="454"/>
      <w:contextualSpacing w:val="0"/>
      <w:outlineLvl w:val="3"/>
    </w:pPr>
    <w:rPr>
      <w:b/>
      <w:i/>
      <w:sz w:val="20"/>
      <w:szCs w:val="20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rsid w:val="00027AA6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27AA6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27AA6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27AA6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27AA6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5788C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CapaleraCar">
    <w:name w:val="Capçalera Car"/>
    <w:basedOn w:val="Lletraperdefectedelpargraf"/>
    <w:link w:val="Capalera"/>
    <w:uiPriority w:val="99"/>
    <w:rsid w:val="0065788C"/>
    <w:rPr>
      <w:sz w:val="20"/>
      <w:szCs w:val="20"/>
      <w:lang w:val="es-ES_tradnl"/>
    </w:rPr>
  </w:style>
  <w:style w:type="paragraph" w:styleId="Peu">
    <w:name w:val="footer"/>
    <w:basedOn w:val="Normal"/>
    <w:link w:val="PeuCar"/>
    <w:uiPriority w:val="99"/>
    <w:unhideWhenUsed/>
    <w:rsid w:val="009D7964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PeuCar">
    <w:name w:val="Peu Car"/>
    <w:basedOn w:val="Lletraperdefectedelpargraf"/>
    <w:link w:val="Peu"/>
    <w:uiPriority w:val="99"/>
    <w:rsid w:val="009D7964"/>
    <w:rPr>
      <w:sz w:val="20"/>
      <w:szCs w:val="20"/>
      <w:lang w:val="es-ES_tradnl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23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23C46"/>
    <w:rPr>
      <w:rFonts w:ascii="Tahoma" w:hAnsi="Tahoma" w:cs="Tahoma"/>
      <w:sz w:val="16"/>
      <w:szCs w:val="16"/>
    </w:rPr>
  </w:style>
  <w:style w:type="character" w:styleId="Textdelcontenidor">
    <w:name w:val="Placeholder Text"/>
    <w:basedOn w:val="Lletraperdefectedelpargraf"/>
    <w:uiPriority w:val="99"/>
    <w:semiHidden/>
    <w:rsid w:val="00167C9F"/>
    <w:rPr>
      <w:color w:val="808080"/>
    </w:rPr>
  </w:style>
  <w:style w:type="character" w:customStyle="1" w:styleId="Ttol1Car">
    <w:name w:val="Títol 1 Car"/>
    <w:basedOn w:val="Lletraperdefectedelpargraf"/>
    <w:link w:val="Ttol1"/>
    <w:uiPriority w:val="9"/>
    <w:rsid w:val="004D29B4"/>
    <w:rPr>
      <w:rFonts w:ascii="Arial" w:hAnsi="Arial"/>
      <w:b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C26B64"/>
    <w:rPr>
      <w:b/>
      <w:lang w:val="es-ES_tradnl"/>
    </w:rPr>
  </w:style>
  <w:style w:type="character" w:customStyle="1" w:styleId="Ttol3Car">
    <w:name w:val="Títol 3 Car"/>
    <w:basedOn w:val="Lletraperdefectedelpargraf"/>
    <w:link w:val="Ttol3"/>
    <w:uiPriority w:val="9"/>
    <w:rsid w:val="00C26B64"/>
    <w:rPr>
      <w:b/>
      <w:sz w:val="20"/>
      <w:szCs w:val="20"/>
      <w:lang w:val="es-ES_tradnl"/>
    </w:rPr>
  </w:style>
  <w:style w:type="character" w:customStyle="1" w:styleId="Ttol4Car">
    <w:name w:val="Títol 4 Car"/>
    <w:basedOn w:val="Lletraperdefectedelpargraf"/>
    <w:link w:val="Ttol4"/>
    <w:uiPriority w:val="9"/>
    <w:rsid w:val="00C26B64"/>
    <w:rPr>
      <w:b/>
      <w:i/>
      <w:sz w:val="20"/>
      <w:szCs w:val="20"/>
      <w:lang w:val="es-ES_tradnl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27A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27A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27A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VR">
    <w:name w:val="VR"/>
    <w:uiPriority w:val="99"/>
    <w:rsid w:val="00027AA6"/>
    <w:pPr>
      <w:numPr>
        <w:numId w:val="7"/>
      </w:numPr>
    </w:pPr>
  </w:style>
  <w:style w:type="paragraph" w:styleId="Ttol">
    <w:name w:val="Title"/>
    <w:basedOn w:val="Normal"/>
    <w:next w:val="Normal"/>
    <w:link w:val="TtolCar"/>
    <w:uiPriority w:val="10"/>
    <w:qFormat/>
    <w:rsid w:val="00745BBE"/>
    <w:pPr>
      <w:spacing w:before="240" w:after="240"/>
      <w:jc w:val="center"/>
    </w:pPr>
    <w:rPr>
      <w:b/>
      <w:caps/>
      <w:sz w:val="28"/>
      <w:szCs w:val="28"/>
    </w:rPr>
  </w:style>
  <w:style w:type="character" w:customStyle="1" w:styleId="TtolCar">
    <w:name w:val="Títol Car"/>
    <w:basedOn w:val="Lletraperdefectedelpargraf"/>
    <w:link w:val="Ttol"/>
    <w:uiPriority w:val="10"/>
    <w:rsid w:val="00745BBE"/>
    <w:rPr>
      <w:rFonts w:ascii="Arial" w:hAnsi="Arial"/>
      <w:b/>
      <w:caps/>
      <w:sz w:val="28"/>
      <w:szCs w:val="28"/>
    </w:rPr>
  </w:style>
  <w:style w:type="paragraph" w:styleId="Pargrafdellista">
    <w:name w:val="List Paragraph"/>
    <w:basedOn w:val="Normal"/>
    <w:uiPriority w:val="34"/>
    <w:qFormat/>
    <w:rsid w:val="009D7964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9D7964"/>
    <w:pPr>
      <w:spacing w:before="0" w:after="161" w:line="161" w:lineRule="atLeast"/>
    </w:pPr>
    <w:rPr>
      <w:rFonts w:ascii="Times New Roman" w:eastAsia="Times New Roman" w:hAnsi="Times New Roman" w:cs="Times New Roman"/>
      <w:sz w:val="13"/>
      <w:szCs w:val="13"/>
      <w:lang w:eastAsia="ca-ES"/>
    </w:rPr>
  </w:style>
  <w:style w:type="paragraph" w:styleId="Llegenda">
    <w:name w:val="caption"/>
    <w:basedOn w:val="Normal"/>
    <w:next w:val="Normal"/>
    <w:uiPriority w:val="35"/>
    <w:unhideWhenUsed/>
    <w:qFormat/>
    <w:rsid w:val="009D7964"/>
    <w:pPr>
      <w:spacing w:before="0" w:after="200" w:line="240" w:lineRule="auto"/>
      <w:jc w:val="center"/>
    </w:pPr>
    <w:rPr>
      <w:b/>
      <w:bCs/>
      <w:i/>
      <w:sz w:val="20"/>
      <w:szCs w:val="20"/>
    </w:rPr>
  </w:style>
  <w:style w:type="paragraph" w:styleId="TtoldelIDC">
    <w:name w:val="TOC Heading"/>
    <w:basedOn w:val="Ttol1"/>
    <w:next w:val="Normal"/>
    <w:uiPriority w:val="39"/>
    <w:unhideWhenUsed/>
    <w:qFormat/>
    <w:rsid w:val="009D7964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u w:val="none"/>
    </w:rPr>
  </w:style>
  <w:style w:type="paragraph" w:styleId="IDC1">
    <w:name w:val="toc 1"/>
    <w:basedOn w:val="Normal"/>
    <w:next w:val="Normal"/>
    <w:autoRedefine/>
    <w:uiPriority w:val="39"/>
    <w:unhideWhenUsed/>
    <w:rsid w:val="009D7964"/>
    <w:pPr>
      <w:spacing w:after="100"/>
      <w:ind w:left="567" w:hanging="567"/>
    </w:pPr>
  </w:style>
  <w:style w:type="paragraph" w:styleId="IDC2">
    <w:name w:val="toc 2"/>
    <w:basedOn w:val="Normal"/>
    <w:next w:val="Normal"/>
    <w:autoRedefine/>
    <w:uiPriority w:val="39"/>
    <w:unhideWhenUsed/>
    <w:rsid w:val="009D7964"/>
    <w:pPr>
      <w:spacing w:after="100"/>
      <w:ind w:left="220"/>
    </w:pPr>
  </w:style>
  <w:style w:type="paragraph" w:styleId="IDC3">
    <w:name w:val="toc 3"/>
    <w:basedOn w:val="Normal"/>
    <w:next w:val="Normal"/>
    <w:autoRedefine/>
    <w:uiPriority w:val="39"/>
    <w:unhideWhenUsed/>
    <w:rsid w:val="009D7964"/>
    <w:pPr>
      <w:spacing w:after="100"/>
      <w:ind w:left="440"/>
    </w:pPr>
  </w:style>
  <w:style w:type="character" w:styleId="Enlla">
    <w:name w:val="Hyperlink"/>
    <w:basedOn w:val="Lletraperdefectedelpargraf"/>
    <w:uiPriority w:val="99"/>
    <w:unhideWhenUsed/>
    <w:rsid w:val="009D7964"/>
    <w:rPr>
      <w:color w:val="0000FF" w:themeColor="hyperlink"/>
      <w:u w:val="single"/>
    </w:rPr>
  </w:style>
  <w:style w:type="paragraph" w:styleId="ndexdillustracions">
    <w:name w:val="table of figures"/>
    <w:basedOn w:val="Normal"/>
    <w:next w:val="Normal"/>
    <w:uiPriority w:val="99"/>
    <w:unhideWhenUsed/>
    <w:rsid w:val="001951B7"/>
  </w:style>
  <w:style w:type="character" w:styleId="Mencisenseresoldre">
    <w:name w:val="Unresolved Mention"/>
    <w:basedOn w:val="Lletraperdefectedelpargraf"/>
    <w:uiPriority w:val="99"/>
    <w:semiHidden/>
    <w:unhideWhenUsed/>
    <w:rsid w:val="004D29B4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59"/>
    <w:rsid w:val="0004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863">
              <w:marLeft w:val="0"/>
              <w:marRight w:val="0"/>
              <w:marTop w:val="69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caellas\Dropbox%20(Rectorat%20URL)\Recerca\A_ORI\03_Metodes\031_Models\URL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78055-4a3d-4cc5-9112-c0e50a5e7085" xsi:nil="true"/>
    <lcf76f155ced4ddcb4097134ff3c332f xmlns="9900cc97-891f-464d-8a32-8f1d46142e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1887CFC1ED546998AD0B1A1BC2CB3" ma:contentTypeVersion="15" ma:contentTypeDescription="Crea un document nou" ma:contentTypeScope="" ma:versionID="ff2b7370f1f1e0b57b0cddf5bd89c3c5">
  <xsd:schema xmlns:xsd="http://www.w3.org/2001/XMLSchema" xmlns:xs="http://www.w3.org/2001/XMLSchema" xmlns:p="http://schemas.microsoft.com/office/2006/metadata/properties" xmlns:ns2="9900cc97-891f-464d-8a32-8f1d46142ed9" xmlns:ns3="ddb78055-4a3d-4cc5-9112-c0e50a5e7085" targetNamespace="http://schemas.microsoft.com/office/2006/metadata/properties" ma:root="true" ma:fieldsID="7d88db646fe6a43b681530030a3a3fd2" ns2:_="" ns3:_="">
    <xsd:import namespace="9900cc97-891f-464d-8a32-8f1d46142ed9"/>
    <xsd:import namespace="ddb78055-4a3d-4cc5-9112-c0e50a5e7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cc97-891f-464d-8a32-8f1d4614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224a07d-cca9-495a-8963-18e06b595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78055-4a3d-4cc5-9112-c0e50a5e708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111979-e950-4412-90e6-4bbd24f76b37}" ma:internalName="TaxCatchAll" ma:showField="CatchAllData" ma:web="ddb78055-4a3d-4cc5-9112-c0e50a5e7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44577-C307-43A5-B2BD-38D4E5A19012}">
  <ds:schemaRefs>
    <ds:schemaRef ds:uri="http://schemas.microsoft.com/office/2006/metadata/properties"/>
    <ds:schemaRef ds:uri="http://schemas.microsoft.com/office/infopath/2007/PartnerControls"/>
    <ds:schemaRef ds:uri="ddb78055-4a3d-4cc5-9112-c0e50a5e7085"/>
    <ds:schemaRef ds:uri="9900cc97-891f-464d-8a32-8f1d46142ed9"/>
  </ds:schemaRefs>
</ds:datastoreItem>
</file>

<file path=customXml/itemProps2.xml><?xml version="1.0" encoding="utf-8"?>
<ds:datastoreItem xmlns:ds="http://schemas.openxmlformats.org/officeDocument/2006/customXml" ds:itemID="{A42DB74E-B491-48DF-915A-A743E7934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CAAB0F-BED0-44F9-B89B-4030151CF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cc97-891f-464d-8a32-8f1d46142ed9"/>
    <ds:schemaRef ds:uri="ddb78055-4a3d-4cc5-9112-c0e50a5e7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BAB6CE-1337-4B76-9AEA-2D2642D01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URL_Word</Template>
  <TotalTime>28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Caellas Camprubí</dc:creator>
  <cp:lastModifiedBy>Ruth Babington</cp:lastModifiedBy>
  <cp:revision>38</cp:revision>
  <dcterms:created xsi:type="dcterms:W3CDTF">2020-01-09T08:02:00Z</dcterms:created>
  <dcterms:modified xsi:type="dcterms:W3CDTF">2026-04-21T11:42:00Z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0x0101007E71887CFC1ED546998AD0B1A1BC2CB3</vt:lpwstr>
  </property>
  <property fmtid="{D5CDD505-2E9C-101B-9397-08002B2CF9AE}" pid="3" name="MediaServiceImageTags">
    <vt:lpwstr/>
  </property>
</Properties>
</file>