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0D58" w14:textId="5B47C825" w:rsidR="006527CA" w:rsidRPr="001547C5" w:rsidRDefault="00D9016D" w:rsidP="006527CA">
      <w:pPr>
        <w:pStyle w:val="Ttol"/>
        <w:rPr>
          <w:lang w:val="es-ES"/>
        </w:rPr>
      </w:pPr>
      <w:r w:rsidRPr="001547C5">
        <w:rPr>
          <w:lang w:val="es-ES"/>
        </w:rPr>
        <w:t>INFORMACIÓ</w:t>
      </w:r>
      <w:r w:rsidR="001547C5">
        <w:rPr>
          <w:lang w:val="es-ES"/>
        </w:rPr>
        <w:t>N</w:t>
      </w:r>
      <w:r w:rsidRPr="001547C5">
        <w:rPr>
          <w:lang w:val="es-ES"/>
        </w:rPr>
        <w:t xml:space="preserve"> P</w:t>
      </w:r>
      <w:r w:rsidR="001547C5">
        <w:rPr>
          <w:lang w:val="es-ES"/>
        </w:rPr>
        <w:t>ARA LOS</w:t>
      </w:r>
      <w:r w:rsidRPr="001547C5">
        <w:rPr>
          <w:lang w:val="es-ES"/>
        </w:rPr>
        <w:t xml:space="preserve"> PARTICIPANT</w:t>
      </w:r>
      <w:r w:rsidR="001547C5">
        <w:rPr>
          <w:lang w:val="es-ES"/>
        </w:rPr>
        <w:t>e</w:t>
      </w:r>
      <w:r w:rsidRPr="001547C5">
        <w:rPr>
          <w:lang w:val="es-ES"/>
        </w:rPr>
        <w:t>S</w:t>
      </w:r>
    </w:p>
    <w:p w14:paraId="652064C0" w14:textId="4CDCC0FD" w:rsidR="00B820BB" w:rsidRPr="001547C5" w:rsidRDefault="00915A7B" w:rsidP="004A25EE">
      <w:pPr>
        <w:rPr>
          <w:rFonts w:cs="Arial"/>
          <w:b/>
          <w:bCs/>
          <w:iCs/>
          <w:szCs w:val="20"/>
          <w:lang w:val="es-ES"/>
        </w:rPr>
      </w:pPr>
      <w:r w:rsidRPr="00915A7B">
        <w:rPr>
          <w:rFonts w:cs="Arial"/>
          <w:b/>
          <w:bCs/>
          <w:iCs/>
          <w:szCs w:val="20"/>
          <w:highlight w:val="yellow"/>
          <w:lang w:val="es-ES"/>
        </w:rPr>
        <w:t>Eliminar antes de usar.</w:t>
      </w:r>
      <w:r>
        <w:rPr>
          <w:rFonts w:cs="Arial"/>
          <w:b/>
          <w:bCs/>
          <w:iCs/>
          <w:szCs w:val="20"/>
          <w:lang w:val="es-ES"/>
        </w:rPr>
        <w:t xml:space="preserve"> </w:t>
      </w:r>
    </w:p>
    <w:p w14:paraId="4F07FA04" w14:textId="7D13B370" w:rsidR="00914213" w:rsidRPr="001547C5" w:rsidRDefault="00915A7B" w:rsidP="004A25EE">
      <w:pPr>
        <w:rPr>
          <w:rFonts w:cs="Arial"/>
          <w:b/>
          <w:bCs/>
          <w:iCs/>
          <w:szCs w:val="20"/>
          <w:lang w:val="es-ES"/>
        </w:rPr>
      </w:pPr>
      <w:r>
        <w:rPr>
          <w:rFonts w:cs="Arial"/>
          <w:b/>
          <w:bCs/>
          <w:iCs/>
          <w:szCs w:val="20"/>
          <w:highlight w:val="yellow"/>
          <w:lang w:val="es-ES"/>
        </w:rPr>
        <w:t xml:space="preserve">Este documento </w:t>
      </w:r>
      <w:r w:rsidR="00EF5157">
        <w:rPr>
          <w:rFonts w:cs="Arial"/>
          <w:b/>
          <w:bCs/>
          <w:iCs/>
          <w:szCs w:val="20"/>
          <w:highlight w:val="yellow"/>
          <w:lang w:val="es-ES"/>
        </w:rPr>
        <w:t xml:space="preserve">es un modelo y no se puede usar sin completar todos los campos que proceden. </w:t>
      </w:r>
      <w:r w:rsidR="00600B1E" w:rsidRPr="001547C5">
        <w:rPr>
          <w:rFonts w:cs="Arial"/>
          <w:b/>
          <w:bCs/>
          <w:iCs/>
          <w:szCs w:val="20"/>
          <w:lang w:val="es-ES"/>
        </w:rPr>
        <w:t xml:space="preserve"> </w:t>
      </w:r>
    </w:p>
    <w:p w14:paraId="6D2A4044" w14:textId="77777777" w:rsidR="00961F4B" w:rsidRPr="001547C5" w:rsidRDefault="00961F4B" w:rsidP="004A25EE">
      <w:pPr>
        <w:rPr>
          <w:rFonts w:cs="Arial"/>
          <w:iCs/>
          <w:szCs w:val="20"/>
          <w:lang w:val="es-ES"/>
        </w:rPr>
      </w:pPr>
    </w:p>
    <w:p w14:paraId="1DCE6883" w14:textId="0C5FED84" w:rsidR="00EC14FA" w:rsidRPr="001547C5" w:rsidRDefault="00B820BB" w:rsidP="004A25EE">
      <w:pPr>
        <w:rPr>
          <w:rFonts w:cs="Arial"/>
          <w:b/>
          <w:bCs/>
          <w:iCs/>
          <w:szCs w:val="20"/>
          <w:lang w:val="es-ES"/>
        </w:rPr>
      </w:pPr>
      <w:r w:rsidRPr="001547C5">
        <w:rPr>
          <w:rFonts w:cs="Arial"/>
          <w:b/>
          <w:bCs/>
          <w:iCs/>
          <w:szCs w:val="20"/>
          <w:highlight w:val="yellow"/>
          <w:lang w:val="es-ES"/>
        </w:rPr>
        <w:t>A</w:t>
      </w:r>
      <w:r w:rsidR="007728EB" w:rsidRPr="001547C5">
        <w:rPr>
          <w:rFonts w:cs="Arial"/>
          <w:b/>
          <w:bCs/>
          <w:iCs/>
          <w:szCs w:val="20"/>
          <w:highlight w:val="yellow"/>
          <w:lang w:val="es-ES"/>
        </w:rPr>
        <w:t>.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 xml:space="preserve"> </w:t>
      </w:r>
      <w:r w:rsidR="00D02AA9">
        <w:rPr>
          <w:rFonts w:cs="Arial"/>
          <w:b/>
          <w:bCs/>
          <w:iCs/>
          <w:szCs w:val="20"/>
          <w:highlight w:val="yellow"/>
          <w:lang w:val="es-ES"/>
        </w:rPr>
        <w:t xml:space="preserve">Título del estudio </w:t>
      </w:r>
    </w:p>
    <w:p w14:paraId="2533C919" w14:textId="58A671EF" w:rsidR="00D02AA9" w:rsidRDefault="00D87709" w:rsidP="004A25EE">
      <w:pPr>
        <w:rPr>
          <w:rFonts w:cs="Arial"/>
          <w:iCs/>
          <w:szCs w:val="20"/>
          <w:lang w:val="es-ES"/>
        </w:rPr>
      </w:pPr>
      <w:r>
        <w:rPr>
          <w:rFonts w:cs="Arial"/>
          <w:iCs/>
          <w:szCs w:val="20"/>
          <w:lang w:val="es-ES"/>
        </w:rPr>
        <w:t>Los miembros del equipo de investigación [CITAR EL GRUPO DE INVESTIGACIÓN], dirigido por [NOMBRE Y APELLIDO DEL IP]</w:t>
      </w:r>
      <w:r w:rsidR="00953306">
        <w:rPr>
          <w:rFonts w:cs="Arial"/>
          <w:iCs/>
          <w:szCs w:val="20"/>
          <w:lang w:val="es-ES"/>
        </w:rPr>
        <w:t xml:space="preserve">, estamos </w:t>
      </w:r>
      <w:r w:rsidR="00C25D65">
        <w:rPr>
          <w:rFonts w:cs="Arial"/>
          <w:iCs/>
          <w:szCs w:val="20"/>
          <w:lang w:val="es-ES"/>
        </w:rPr>
        <w:t xml:space="preserve">llevando a cabo el proyecto de investigación [TÍTULO DEL PROYECTO]. </w:t>
      </w:r>
    </w:p>
    <w:p w14:paraId="3F850EFF" w14:textId="77777777" w:rsidR="00EC14FA" w:rsidRPr="001547C5" w:rsidRDefault="00EC14FA" w:rsidP="004A25EE">
      <w:pPr>
        <w:rPr>
          <w:rFonts w:cs="Arial"/>
          <w:iCs/>
          <w:szCs w:val="20"/>
          <w:lang w:val="es-ES"/>
        </w:rPr>
      </w:pPr>
    </w:p>
    <w:p w14:paraId="222026B3" w14:textId="371D9263" w:rsidR="00CD0295" w:rsidRPr="001547C5" w:rsidRDefault="00CD0295" w:rsidP="004A25EE">
      <w:pPr>
        <w:rPr>
          <w:rFonts w:cs="Arial"/>
          <w:b/>
          <w:bCs/>
          <w:iCs/>
          <w:szCs w:val="20"/>
          <w:lang w:val="es-ES"/>
        </w:rPr>
      </w:pPr>
      <w:r w:rsidRPr="001547C5">
        <w:rPr>
          <w:rFonts w:cs="Arial"/>
          <w:b/>
          <w:bCs/>
          <w:iCs/>
          <w:szCs w:val="20"/>
          <w:highlight w:val="yellow"/>
          <w:lang w:val="es-ES"/>
        </w:rPr>
        <w:t>B. Invitació</w:t>
      </w:r>
      <w:r w:rsidR="00C25D65">
        <w:rPr>
          <w:rFonts w:cs="Arial"/>
          <w:b/>
          <w:bCs/>
          <w:iCs/>
          <w:szCs w:val="20"/>
          <w:highlight w:val="yellow"/>
          <w:lang w:val="es-ES"/>
        </w:rPr>
        <w:t>n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 xml:space="preserve"> p</w:t>
      </w:r>
      <w:r w:rsidR="00C25D65">
        <w:rPr>
          <w:rFonts w:cs="Arial"/>
          <w:b/>
          <w:bCs/>
          <w:iCs/>
          <w:szCs w:val="20"/>
          <w:highlight w:val="yellow"/>
          <w:lang w:val="es-ES"/>
        </w:rPr>
        <w:t>a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>r</w:t>
      </w:r>
      <w:r w:rsidR="00C25D65">
        <w:rPr>
          <w:rFonts w:cs="Arial"/>
          <w:b/>
          <w:bCs/>
          <w:iCs/>
          <w:szCs w:val="20"/>
          <w:highlight w:val="yellow"/>
          <w:lang w:val="es-ES"/>
        </w:rPr>
        <w:t>a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 xml:space="preserve"> participar</w:t>
      </w:r>
    </w:p>
    <w:p w14:paraId="1D82A7F5" w14:textId="6884105D" w:rsidR="00CD0295" w:rsidRPr="001547C5" w:rsidRDefault="00C25D65" w:rsidP="00432016">
      <w:pPr>
        <w:rPr>
          <w:rFonts w:cs="Arial"/>
          <w:iCs/>
          <w:szCs w:val="20"/>
          <w:lang w:val="es-ES"/>
        </w:rPr>
      </w:pPr>
      <w:r>
        <w:rPr>
          <w:rFonts w:cs="Arial"/>
          <w:iCs/>
          <w:szCs w:val="20"/>
          <w:lang w:val="es-ES"/>
        </w:rPr>
        <w:t xml:space="preserve">Solicitamos vuestra participación </w:t>
      </w:r>
      <w:r w:rsidR="004F1451">
        <w:rPr>
          <w:rFonts w:cs="Arial"/>
          <w:iCs/>
          <w:szCs w:val="20"/>
          <w:lang w:val="es-ES"/>
        </w:rPr>
        <w:t xml:space="preserve">en este estudio porque [RAZONES PORQUE SU PARTICIPACIÓN ES IMPORTANTE]. </w:t>
      </w:r>
    </w:p>
    <w:p w14:paraId="16DCF208" w14:textId="77777777" w:rsidR="00D6146E" w:rsidRPr="001547C5" w:rsidRDefault="00D6146E" w:rsidP="00432016">
      <w:pPr>
        <w:rPr>
          <w:rFonts w:cs="Arial"/>
          <w:iCs/>
          <w:szCs w:val="20"/>
          <w:lang w:val="es-ES"/>
        </w:rPr>
      </w:pPr>
    </w:p>
    <w:p w14:paraId="2D95500F" w14:textId="70C57B3D" w:rsidR="00D6146E" w:rsidRPr="001547C5" w:rsidRDefault="00D6146E" w:rsidP="00432016">
      <w:pPr>
        <w:rPr>
          <w:rFonts w:cs="Arial"/>
          <w:b/>
          <w:bCs/>
          <w:iCs/>
          <w:szCs w:val="20"/>
          <w:lang w:val="es-ES"/>
        </w:rPr>
      </w:pPr>
      <w:r w:rsidRPr="001547C5">
        <w:rPr>
          <w:rFonts w:cs="Arial"/>
          <w:b/>
          <w:bCs/>
          <w:iCs/>
          <w:szCs w:val="20"/>
          <w:highlight w:val="yellow"/>
          <w:lang w:val="es-ES"/>
        </w:rPr>
        <w:t>C. Obje</w:t>
      </w:r>
      <w:r w:rsidR="004F1451">
        <w:rPr>
          <w:rFonts w:cs="Arial"/>
          <w:b/>
          <w:bCs/>
          <w:iCs/>
          <w:szCs w:val="20"/>
          <w:highlight w:val="yellow"/>
          <w:lang w:val="es-ES"/>
        </w:rPr>
        <w:t>t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>i</w:t>
      </w:r>
      <w:r w:rsidR="004F1451">
        <w:rPr>
          <w:rFonts w:cs="Arial"/>
          <w:b/>
          <w:bCs/>
          <w:iCs/>
          <w:szCs w:val="20"/>
          <w:highlight w:val="yellow"/>
          <w:lang w:val="es-ES"/>
        </w:rPr>
        <w:t>vo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 xml:space="preserve"> de</w:t>
      </w:r>
      <w:r w:rsidR="004F1451">
        <w:rPr>
          <w:rFonts w:cs="Arial"/>
          <w:b/>
          <w:bCs/>
          <w:iCs/>
          <w:szCs w:val="20"/>
          <w:highlight w:val="yellow"/>
          <w:lang w:val="es-ES"/>
        </w:rPr>
        <w:t>l estudio</w:t>
      </w:r>
    </w:p>
    <w:p w14:paraId="5432ACF2" w14:textId="53B3469C" w:rsidR="004F1451" w:rsidRDefault="00F93F0D" w:rsidP="00432016">
      <w:pPr>
        <w:rPr>
          <w:rFonts w:cs="Arial"/>
          <w:iCs/>
          <w:szCs w:val="20"/>
          <w:lang w:val="es-ES"/>
        </w:rPr>
      </w:pPr>
      <w:r>
        <w:rPr>
          <w:rFonts w:cs="Arial"/>
          <w:iCs/>
          <w:szCs w:val="20"/>
          <w:lang w:val="es-ES"/>
        </w:rPr>
        <w:t>El proyecto tiene [CITAR LAS FINALIDADES DEL ESTUDIO]. En primer lugar [EXPLICAR EL MÉTODO]</w:t>
      </w:r>
      <w:r w:rsidR="00752121">
        <w:rPr>
          <w:rFonts w:cs="Arial"/>
          <w:iCs/>
          <w:szCs w:val="20"/>
          <w:lang w:val="es-ES"/>
        </w:rPr>
        <w:t xml:space="preserve"> y, en segundo lugar [EXPLICAR EL MÉTODO SI HAY DIFERENTES FASES]. En el proyecto participan los siguientes centros de investigación [CITAR LOS CENTROS PARTICIPANTES]. En el contexto de esta investigación </w:t>
      </w:r>
      <w:r w:rsidR="000530EA">
        <w:rPr>
          <w:rFonts w:cs="Arial"/>
          <w:iCs/>
          <w:szCs w:val="20"/>
          <w:lang w:val="es-ES"/>
        </w:rPr>
        <w:t>le</w:t>
      </w:r>
      <w:r w:rsidR="0021194C">
        <w:rPr>
          <w:rFonts w:cs="Arial"/>
          <w:iCs/>
          <w:szCs w:val="20"/>
          <w:lang w:val="es-ES"/>
        </w:rPr>
        <w:t xml:space="preserve"> </w:t>
      </w:r>
      <w:r w:rsidR="00D2718A">
        <w:rPr>
          <w:rFonts w:cs="Arial"/>
          <w:iCs/>
          <w:szCs w:val="20"/>
          <w:lang w:val="es-ES"/>
        </w:rPr>
        <w:t xml:space="preserve">pedimos vuestra colaboración </w:t>
      </w:r>
      <w:r w:rsidR="00C52019">
        <w:rPr>
          <w:rFonts w:cs="Arial"/>
          <w:iCs/>
          <w:szCs w:val="20"/>
          <w:lang w:val="es-ES"/>
        </w:rPr>
        <w:t>para [EXPLICAR EN QUE CONSISTE LA PARTICIPA</w:t>
      </w:r>
      <w:r w:rsidR="00947214">
        <w:rPr>
          <w:rFonts w:cs="Arial"/>
          <w:iCs/>
          <w:szCs w:val="20"/>
          <w:lang w:val="es-ES"/>
        </w:rPr>
        <w:t>C</w:t>
      </w:r>
      <w:r w:rsidR="00C52019">
        <w:rPr>
          <w:rFonts w:cs="Arial"/>
          <w:iCs/>
          <w:szCs w:val="20"/>
          <w:lang w:val="es-ES"/>
        </w:rPr>
        <w:t>I</w:t>
      </w:r>
      <w:r w:rsidR="00947214">
        <w:rPr>
          <w:rFonts w:cs="Arial"/>
          <w:iCs/>
          <w:szCs w:val="20"/>
          <w:lang w:val="es-ES"/>
        </w:rPr>
        <w:t>Ó</w:t>
      </w:r>
      <w:r w:rsidR="00C52019">
        <w:rPr>
          <w:rFonts w:cs="Arial"/>
          <w:iCs/>
          <w:szCs w:val="20"/>
          <w:lang w:val="es-ES"/>
        </w:rPr>
        <w:t xml:space="preserve">N]. </w:t>
      </w:r>
      <w:r w:rsidR="000530EA" w:rsidRPr="000530EA">
        <w:rPr>
          <w:rFonts w:cs="Arial"/>
          <w:iCs/>
          <w:szCs w:val="20"/>
          <w:lang w:val="es-ES"/>
        </w:rPr>
        <w:t>Le hemos contactado para que cumpla los criterios de inclusión [CITAR LOS CRITERIOS].</w:t>
      </w:r>
    </w:p>
    <w:p w14:paraId="29298F78" w14:textId="77777777" w:rsidR="00432016" w:rsidRDefault="00432016" w:rsidP="00432016">
      <w:pPr>
        <w:rPr>
          <w:rFonts w:cs="Arial"/>
          <w:iCs/>
          <w:szCs w:val="20"/>
          <w:lang w:val="es-ES"/>
        </w:rPr>
      </w:pPr>
    </w:p>
    <w:p w14:paraId="1F74DE8B" w14:textId="371FCF1F" w:rsidR="00284127" w:rsidRPr="00DA121E" w:rsidRDefault="00284127" w:rsidP="00432016">
      <w:pPr>
        <w:rPr>
          <w:rFonts w:cs="Arial"/>
          <w:b/>
          <w:bCs/>
          <w:iCs/>
          <w:szCs w:val="20"/>
          <w:lang w:val="es-ES"/>
        </w:rPr>
      </w:pPr>
      <w:r w:rsidRPr="00DA121E">
        <w:rPr>
          <w:rFonts w:cs="Arial"/>
          <w:b/>
          <w:bCs/>
          <w:iCs/>
          <w:szCs w:val="20"/>
          <w:highlight w:val="yellow"/>
          <w:lang w:val="es-ES"/>
        </w:rPr>
        <w:t>D. Qué implica la participación</w:t>
      </w:r>
    </w:p>
    <w:p w14:paraId="54F11629" w14:textId="77777777" w:rsidR="00DA121E" w:rsidRPr="00DA121E" w:rsidRDefault="00DA121E" w:rsidP="00DA121E">
      <w:pPr>
        <w:rPr>
          <w:rFonts w:cs="Arial"/>
          <w:iCs/>
          <w:szCs w:val="20"/>
          <w:lang w:val="es-ES"/>
        </w:rPr>
      </w:pPr>
      <w:r w:rsidRPr="00DA121E">
        <w:rPr>
          <w:rFonts w:cs="Arial"/>
          <w:iCs/>
          <w:szCs w:val="20"/>
          <w:lang w:val="es-ES"/>
        </w:rPr>
        <w:t>Esta colaboración implica participar en [CITAR EL NÚMERO DE FASES Y DETALLARLAS].</w:t>
      </w:r>
    </w:p>
    <w:p w14:paraId="3FEBF5B1" w14:textId="77777777" w:rsidR="00DA121E" w:rsidRPr="00DA121E" w:rsidRDefault="00DA121E" w:rsidP="00DA121E">
      <w:pPr>
        <w:rPr>
          <w:rFonts w:cs="Arial"/>
          <w:iCs/>
          <w:szCs w:val="20"/>
          <w:lang w:val="es-ES"/>
        </w:rPr>
      </w:pPr>
      <w:r w:rsidRPr="00DA121E">
        <w:rPr>
          <w:rFonts w:cs="Arial"/>
          <w:iCs/>
          <w:szCs w:val="20"/>
          <w:lang w:val="es-ES"/>
        </w:rPr>
        <w:t>Tendrá una duración de [TIEMPO PREVISTO, NÚMERO DE SESIONES, ETC.]. Tendrá lugar en [UBICACIÓN YA SEA EN LÍNEA O PRESENCIAL].</w:t>
      </w:r>
    </w:p>
    <w:p w14:paraId="623D7016" w14:textId="5A3D5620" w:rsidR="00DA121E" w:rsidRDefault="00DA121E" w:rsidP="00DA121E">
      <w:pPr>
        <w:rPr>
          <w:rFonts w:cs="Arial"/>
          <w:iCs/>
          <w:szCs w:val="20"/>
          <w:lang w:val="es-ES"/>
        </w:rPr>
      </w:pPr>
      <w:r w:rsidRPr="00DA121E">
        <w:rPr>
          <w:rFonts w:cs="Arial"/>
          <w:iCs/>
          <w:szCs w:val="20"/>
          <w:lang w:val="es-ES"/>
        </w:rPr>
        <w:t>[SI PROCEDE] Las entrevistas o reuniones serán grabadas por audio/ vídeo.</w:t>
      </w:r>
    </w:p>
    <w:p w14:paraId="7B331884" w14:textId="77777777" w:rsidR="00A07575" w:rsidRDefault="00A07575" w:rsidP="00DA121E">
      <w:pPr>
        <w:rPr>
          <w:rFonts w:cs="Arial"/>
          <w:iCs/>
          <w:szCs w:val="20"/>
          <w:lang w:val="es-ES"/>
        </w:rPr>
      </w:pPr>
    </w:p>
    <w:p w14:paraId="2C81D2BC" w14:textId="30694509" w:rsidR="00A07575" w:rsidRPr="00384DDC" w:rsidRDefault="00A07575" w:rsidP="00DA121E">
      <w:pPr>
        <w:rPr>
          <w:rFonts w:cs="Arial"/>
          <w:b/>
          <w:bCs/>
          <w:iCs/>
          <w:szCs w:val="20"/>
          <w:lang w:val="es-ES"/>
        </w:rPr>
      </w:pPr>
      <w:r w:rsidRPr="00384DDC">
        <w:rPr>
          <w:rFonts w:cs="Arial"/>
          <w:b/>
          <w:bCs/>
          <w:iCs/>
          <w:szCs w:val="20"/>
          <w:highlight w:val="yellow"/>
          <w:lang w:val="es-ES"/>
        </w:rPr>
        <w:t>E. Riesgos o molestias</w:t>
      </w:r>
      <w:r w:rsidRPr="00384DDC">
        <w:rPr>
          <w:rFonts w:cs="Arial"/>
          <w:b/>
          <w:bCs/>
          <w:iCs/>
          <w:szCs w:val="20"/>
          <w:lang w:val="es-ES"/>
        </w:rPr>
        <w:t xml:space="preserve"> </w:t>
      </w:r>
    </w:p>
    <w:p w14:paraId="3BBDAD63" w14:textId="12A94C83" w:rsidR="00A07575" w:rsidRDefault="00C80864" w:rsidP="00DA121E">
      <w:pPr>
        <w:rPr>
          <w:rFonts w:cs="Arial"/>
          <w:iCs/>
          <w:szCs w:val="20"/>
          <w:lang w:val="es-ES"/>
        </w:rPr>
      </w:pPr>
      <w:r>
        <w:rPr>
          <w:rFonts w:cs="Arial"/>
          <w:iCs/>
          <w:szCs w:val="20"/>
          <w:lang w:val="es-ES"/>
        </w:rPr>
        <w:t xml:space="preserve">[CUANDO PROCEDE] La participación en este estudio puede comportar molestias leves, como </w:t>
      </w:r>
      <w:r w:rsidR="000145AF">
        <w:rPr>
          <w:rFonts w:cs="Arial"/>
          <w:iCs/>
          <w:szCs w:val="20"/>
          <w:lang w:val="es-ES"/>
        </w:rPr>
        <w:t xml:space="preserve">incomodidad, cansancio, o dedicación de tiempo, así como un posible malestar </w:t>
      </w:r>
      <w:r w:rsidR="00A82F31">
        <w:rPr>
          <w:rFonts w:cs="Arial"/>
          <w:iCs/>
          <w:szCs w:val="20"/>
          <w:lang w:val="es-ES"/>
        </w:rPr>
        <w:t xml:space="preserve">emocional derivado de las actividades propuestas, todo y que no se esperan </w:t>
      </w:r>
      <w:r w:rsidR="00384DDC">
        <w:rPr>
          <w:rFonts w:cs="Arial"/>
          <w:iCs/>
          <w:szCs w:val="20"/>
          <w:lang w:val="es-ES"/>
        </w:rPr>
        <w:t xml:space="preserve">riesgos graves para la salud. </w:t>
      </w:r>
    </w:p>
    <w:p w14:paraId="0EE33B7B" w14:textId="77777777" w:rsidR="00AF3241" w:rsidRPr="001547C5" w:rsidRDefault="00AF3241" w:rsidP="00432016">
      <w:pPr>
        <w:rPr>
          <w:rFonts w:cs="Arial"/>
          <w:iCs/>
          <w:szCs w:val="20"/>
          <w:lang w:val="es-ES"/>
        </w:rPr>
      </w:pPr>
    </w:p>
    <w:p w14:paraId="48025984" w14:textId="60244322" w:rsidR="003748D3" w:rsidRPr="001547C5" w:rsidRDefault="003748D3" w:rsidP="004A25EE">
      <w:pPr>
        <w:rPr>
          <w:rFonts w:cs="Arial"/>
          <w:b/>
          <w:bCs/>
          <w:iCs/>
          <w:szCs w:val="20"/>
          <w:lang w:val="es-ES"/>
        </w:rPr>
      </w:pPr>
      <w:r w:rsidRPr="001547C5">
        <w:rPr>
          <w:rFonts w:cs="Arial"/>
          <w:b/>
          <w:bCs/>
          <w:iCs/>
          <w:szCs w:val="20"/>
          <w:highlight w:val="yellow"/>
          <w:lang w:val="es-ES"/>
        </w:rPr>
        <w:t>F. Benefici</w:t>
      </w:r>
      <w:r w:rsidR="00631334">
        <w:rPr>
          <w:rFonts w:cs="Arial"/>
          <w:b/>
          <w:bCs/>
          <w:iCs/>
          <w:szCs w:val="20"/>
          <w:highlight w:val="yellow"/>
          <w:lang w:val="es-ES"/>
        </w:rPr>
        <w:t>o</w:t>
      </w:r>
      <w:r w:rsidRPr="001547C5">
        <w:rPr>
          <w:rFonts w:cs="Arial"/>
          <w:b/>
          <w:bCs/>
          <w:iCs/>
          <w:szCs w:val="20"/>
          <w:highlight w:val="yellow"/>
          <w:lang w:val="es-ES"/>
        </w:rPr>
        <w:t>s</w:t>
      </w:r>
    </w:p>
    <w:p w14:paraId="43D52256" w14:textId="6E987B8D" w:rsidR="003748D3" w:rsidRDefault="00901C1B" w:rsidP="004A25EE">
      <w:pPr>
        <w:rPr>
          <w:rFonts w:cs="Arial"/>
          <w:iCs/>
          <w:szCs w:val="20"/>
          <w:lang w:val="es-ES"/>
        </w:rPr>
      </w:pPr>
      <w:r w:rsidRPr="001547C5">
        <w:rPr>
          <w:rFonts w:cs="Arial"/>
          <w:iCs/>
          <w:szCs w:val="20"/>
          <w:lang w:val="es-ES"/>
        </w:rPr>
        <w:t>La participació</w:t>
      </w:r>
      <w:r w:rsidR="00631334">
        <w:rPr>
          <w:rFonts w:cs="Arial"/>
          <w:iCs/>
          <w:szCs w:val="20"/>
          <w:lang w:val="es-ES"/>
        </w:rPr>
        <w:t>n</w:t>
      </w:r>
      <w:r w:rsidRPr="001547C5">
        <w:rPr>
          <w:rFonts w:cs="Arial"/>
          <w:iCs/>
          <w:szCs w:val="20"/>
          <w:lang w:val="es-ES"/>
        </w:rPr>
        <w:t xml:space="preserve"> volunt</w:t>
      </w:r>
      <w:r w:rsidR="00631334">
        <w:rPr>
          <w:rFonts w:cs="Arial"/>
          <w:iCs/>
          <w:szCs w:val="20"/>
          <w:lang w:val="es-ES"/>
        </w:rPr>
        <w:t>a</w:t>
      </w:r>
      <w:r w:rsidRPr="001547C5">
        <w:rPr>
          <w:rFonts w:cs="Arial"/>
          <w:iCs/>
          <w:szCs w:val="20"/>
          <w:lang w:val="es-ES"/>
        </w:rPr>
        <w:t xml:space="preserve">ria en </w:t>
      </w:r>
      <w:r w:rsidR="00631334">
        <w:rPr>
          <w:rFonts w:cs="Arial"/>
          <w:iCs/>
          <w:szCs w:val="20"/>
          <w:lang w:val="es-ES"/>
        </w:rPr>
        <w:t xml:space="preserve">este estudio permitirá </w:t>
      </w:r>
      <w:r w:rsidR="003D3937">
        <w:rPr>
          <w:rFonts w:cs="Arial"/>
          <w:iCs/>
          <w:szCs w:val="20"/>
          <w:lang w:val="es-ES"/>
        </w:rPr>
        <w:t>generar conocimiento científico relevante que puede beneficiar la sociedad</w:t>
      </w:r>
      <w:r w:rsidRPr="001547C5">
        <w:rPr>
          <w:rFonts w:cs="Arial"/>
          <w:iCs/>
          <w:szCs w:val="20"/>
          <w:lang w:val="es-ES"/>
        </w:rPr>
        <w:t xml:space="preserve"> [E</w:t>
      </w:r>
      <w:r w:rsidR="003D3937">
        <w:rPr>
          <w:rFonts w:cs="Arial"/>
          <w:iCs/>
          <w:szCs w:val="20"/>
          <w:lang w:val="es-ES"/>
        </w:rPr>
        <w:t>JEMPLO]</w:t>
      </w:r>
      <w:r w:rsidRPr="001547C5">
        <w:rPr>
          <w:rFonts w:cs="Arial"/>
          <w:iCs/>
          <w:szCs w:val="20"/>
          <w:lang w:val="es-ES"/>
        </w:rPr>
        <w:t xml:space="preserve">, </w:t>
      </w:r>
      <w:r w:rsidR="00DC3496">
        <w:rPr>
          <w:rFonts w:cs="Arial"/>
          <w:iCs/>
          <w:szCs w:val="20"/>
          <w:lang w:val="es-ES"/>
        </w:rPr>
        <w:t xml:space="preserve">mientre que ofrece a las </w:t>
      </w:r>
      <w:r w:rsidR="00DC3496">
        <w:rPr>
          <w:rFonts w:cs="Arial"/>
          <w:iCs/>
          <w:szCs w:val="20"/>
          <w:lang w:val="es-ES"/>
        </w:rPr>
        <w:lastRenderedPageBreak/>
        <w:t xml:space="preserve">personas participantes la oportunidad </w:t>
      </w:r>
      <w:r w:rsidR="00C918CF">
        <w:rPr>
          <w:rFonts w:cs="Arial"/>
          <w:iCs/>
          <w:szCs w:val="20"/>
          <w:lang w:val="es-ES"/>
        </w:rPr>
        <w:t xml:space="preserve">de contribuir activamente al progreso de la investigación. </w:t>
      </w:r>
    </w:p>
    <w:p w14:paraId="34F39724" w14:textId="78BC846D" w:rsidR="00C918CF" w:rsidRPr="001547C5" w:rsidRDefault="00C918CF" w:rsidP="004A25EE">
      <w:pPr>
        <w:rPr>
          <w:rFonts w:cs="Arial"/>
          <w:iCs/>
          <w:szCs w:val="20"/>
          <w:lang w:val="es-ES"/>
        </w:rPr>
      </w:pPr>
      <w:r>
        <w:rPr>
          <w:rFonts w:cs="Arial"/>
          <w:iCs/>
          <w:szCs w:val="20"/>
          <w:lang w:val="es-ES"/>
        </w:rPr>
        <w:t xml:space="preserve">[SI PROCEDE] Para agradecer vuestra participación, os ofrecemos </w:t>
      </w:r>
      <w:r w:rsidR="00287792">
        <w:rPr>
          <w:rFonts w:cs="Arial"/>
          <w:iCs/>
          <w:szCs w:val="20"/>
          <w:lang w:val="es-ES"/>
        </w:rPr>
        <w:t xml:space="preserve">[DETALLAR </w:t>
      </w:r>
      <w:r w:rsidR="00E22484">
        <w:rPr>
          <w:rFonts w:cs="Arial"/>
          <w:iCs/>
          <w:szCs w:val="20"/>
          <w:lang w:val="es-ES"/>
        </w:rPr>
        <w:t xml:space="preserve">LA COMPENSACÓN </w:t>
      </w:r>
      <w:r w:rsidR="00AA71C3">
        <w:rPr>
          <w:rFonts w:cs="Arial"/>
          <w:iCs/>
          <w:szCs w:val="20"/>
          <w:lang w:val="es-ES"/>
        </w:rPr>
        <w:t xml:space="preserve">SIN EXAGERAR]. </w:t>
      </w:r>
    </w:p>
    <w:p w14:paraId="45ED2311" w14:textId="77777777" w:rsidR="0066302F" w:rsidRPr="001547C5" w:rsidRDefault="0066302F" w:rsidP="004A25EE">
      <w:pPr>
        <w:rPr>
          <w:rFonts w:cs="Arial"/>
          <w:b/>
          <w:bCs/>
          <w:iCs/>
          <w:szCs w:val="20"/>
          <w:lang w:val="es-ES"/>
        </w:rPr>
      </w:pPr>
    </w:p>
    <w:p w14:paraId="3A9EB725" w14:textId="46191039" w:rsidR="00100E1B" w:rsidRPr="001547C5" w:rsidRDefault="00100E1B" w:rsidP="00A43CBD">
      <w:pPr>
        <w:rPr>
          <w:rFonts w:cs="Arial"/>
          <w:b/>
          <w:bCs/>
          <w:szCs w:val="20"/>
          <w:lang w:val="es-ES"/>
        </w:rPr>
      </w:pPr>
      <w:r w:rsidRPr="001547C5">
        <w:rPr>
          <w:rFonts w:cs="Arial"/>
          <w:b/>
          <w:bCs/>
          <w:szCs w:val="20"/>
          <w:highlight w:val="yellow"/>
          <w:lang w:val="es-ES"/>
        </w:rPr>
        <w:t>G. Confidenciali</w:t>
      </w:r>
      <w:r w:rsidR="00A5668B">
        <w:rPr>
          <w:rFonts w:cs="Arial"/>
          <w:b/>
          <w:bCs/>
          <w:szCs w:val="20"/>
          <w:highlight w:val="yellow"/>
          <w:lang w:val="es-ES"/>
        </w:rPr>
        <w:t>d</w:t>
      </w:r>
      <w:r w:rsidRPr="001547C5">
        <w:rPr>
          <w:rFonts w:cs="Arial"/>
          <w:b/>
          <w:bCs/>
          <w:szCs w:val="20"/>
          <w:highlight w:val="yellow"/>
          <w:lang w:val="es-ES"/>
        </w:rPr>
        <w:t>a</w:t>
      </w:r>
      <w:r w:rsidR="00A5668B">
        <w:rPr>
          <w:rFonts w:cs="Arial"/>
          <w:b/>
          <w:bCs/>
          <w:szCs w:val="20"/>
          <w:highlight w:val="yellow"/>
          <w:lang w:val="es-ES"/>
        </w:rPr>
        <w:t>d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</w:t>
      </w:r>
      <w:r w:rsidR="00A5668B">
        <w:rPr>
          <w:rFonts w:cs="Arial"/>
          <w:b/>
          <w:bCs/>
          <w:szCs w:val="20"/>
          <w:highlight w:val="yellow"/>
          <w:lang w:val="es-ES"/>
        </w:rPr>
        <w:t>y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protecció</w:t>
      </w:r>
      <w:r w:rsidR="00A5668B">
        <w:rPr>
          <w:rFonts w:cs="Arial"/>
          <w:b/>
          <w:bCs/>
          <w:szCs w:val="20"/>
          <w:highlight w:val="yellow"/>
          <w:lang w:val="es-ES"/>
        </w:rPr>
        <w:t>n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de da</w:t>
      </w:r>
      <w:r w:rsidR="00A5668B">
        <w:rPr>
          <w:rFonts w:cs="Arial"/>
          <w:b/>
          <w:bCs/>
          <w:szCs w:val="20"/>
          <w:highlight w:val="yellow"/>
          <w:lang w:val="es-ES"/>
        </w:rPr>
        <w:t>to</w:t>
      </w:r>
      <w:r w:rsidRPr="001547C5">
        <w:rPr>
          <w:rFonts w:cs="Arial"/>
          <w:b/>
          <w:bCs/>
          <w:szCs w:val="20"/>
          <w:highlight w:val="yellow"/>
          <w:lang w:val="es-ES"/>
        </w:rPr>
        <w:t>s</w:t>
      </w:r>
    </w:p>
    <w:p w14:paraId="6D53433A" w14:textId="055C2B6C" w:rsidR="008C3276" w:rsidRDefault="00B513A1" w:rsidP="00A43CBD">
      <w:pPr>
        <w:rPr>
          <w:rFonts w:cs="Arial"/>
          <w:szCs w:val="20"/>
          <w:lang w:val="es-ES"/>
        </w:rPr>
      </w:pPr>
      <w:r>
        <w:rPr>
          <w:rFonts w:cs="Arial"/>
          <w:szCs w:val="20"/>
          <w:lang w:val="es-ES"/>
        </w:rPr>
        <w:t>Se</w:t>
      </w:r>
      <w:r w:rsidR="00EE484D" w:rsidRPr="001547C5">
        <w:rPr>
          <w:rFonts w:cs="Arial"/>
          <w:szCs w:val="20"/>
          <w:lang w:val="es-ES"/>
        </w:rPr>
        <w:t xml:space="preserve"> </w:t>
      </w:r>
      <w:r w:rsidR="00A52BDA" w:rsidRPr="001547C5">
        <w:rPr>
          <w:rFonts w:cs="Arial"/>
          <w:szCs w:val="20"/>
          <w:lang w:val="es-ES"/>
        </w:rPr>
        <w:t>recopilarán</w:t>
      </w:r>
      <w:r w:rsidR="00EE484D" w:rsidRPr="001547C5">
        <w:rPr>
          <w:rFonts w:cs="Arial"/>
          <w:szCs w:val="20"/>
          <w:lang w:val="es-ES"/>
        </w:rPr>
        <w:t xml:space="preserve"> da</w:t>
      </w:r>
      <w:r>
        <w:rPr>
          <w:rFonts w:cs="Arial"/>
          <w:szCs w:val="20"/>
          <w:lang w:val="es-ES"/>
        </w:rPr>
        <w:t>to</w:t>
      </w:r>
      <w:r w:rsidR="00EE484D" w:rsidRPr="001547C5">
        <w:rPr>
          <w:rFonts w:cs="Arial"/>
          <w:szCs w:val="20"/>
          <w:lang w:val="es-ES"/>
        </w:rPr>
        <w:t>s com</w:t>
      </w:r>
      <w:r>
        <w:rPr>
          <w:rFonts w:cs="Arial"/>
          <w:szCs w:val="20"/>
          <w:lang w:val="es-ES"/>
        </w:rPr>
        <w:t>o</w:t>
      </w:r>
      <w:r w:rsidR="00EE484D" w:rsidRPr="001547C5">
        <w:rPr>
          <w:rFonts w:cs="Arial"/>
          <w:szCs w:val="20"/>
          <w:lang w:val="es-ES"/>
        </w:rPr>
        <w:t xml:space="preserve"> </w:t>
      </w:r>
      <w:r w:rsidR="00D85061" w:rsidRPr="001547C5">
        <w:rPr>
          <w:rFonts w:cs="Arial"/>
          <w:szCs w:val="20"/>
          <w:lang w:val="es-ES"/>
        </w:rPr>
        <w:t>[</w:t>
      </w:r>
      <w:r>
        <w:rPr>
          <w:rFonts w:cs="Arial"/>
          <w:szCs w:val="20"/>
          <w:lang w:val="es-ES"/>
        </w:rPr>
        <w:t xml:space="preserve">EJEMPLOS – NO TIENE QUE SER </w:t>
      </w:r>
      <w:r w:rsidR="003A5688">
        <w:rPr>
          <w:rFonts w:cs="Arial"/>
          <w:szCs w:val="20"/>
          <w:lang w:val="es-ES"/>
        </w:rPr>
        <w:t xml:space="preserve">MUY </w:t>
      </w:r>
      <w:r w:rsidR="00A52BDA">
        <w:rPr>
          <w:rFonts w:cs="Arial"/>
          <w:szCs w:val="20"/>
          <w:lang w:val="es-ES"/>
        </w:rPr>
        <w:t>ESPECÍFICOS,</w:t>
      </w:r>
      <w:r w:rsidR="003A5688">
        <w:rPr>
          <w:rFonts w:cs="Arial"/>
          <w:szCs w:val="20"/>
          <w:lang w:val="es-ES"/>
        </w:rPr>
        <w:t xml:space="preserve"> PERO SÍ DAR UNA IDEA DE QUÉ PUEDEN ESPERAR – POR EJEMPLO, SOCIODEMOGRAFICOS, DATOS DE SALUD, ETC.]. </w:t>
      </w:r>
    </w:p>
    <w:p w14:paraId="71107E43" w14:textId="0393AF3F" w:rsidR="00A52BDA" w:rsidRDefault="00DF0BAA" w:rsidP="00A43CBD">
      <w:pPr>
        <w:rPr>
          <w:rFonts w:cs="Arial"/>
          <w:szCs w:val="20"/>
          <w:lang w:val="es-ES"/>
        </w:rPr>
      </w:pPr>
      <w:r w:rsidRPr="00DF0BAA">
        <w:rPr>
          <w:rFonts w:cs="Arial"/>
          <w:szCs w:val="20"/>
          <w:lang w:val="es-ES"/>
        </w:rPr>
        <w:t xml:space="preserve">Los datos recogidos durante el estudio se almacenarán de forma segura en servidores protegidos con contraseña y sistemas de cifrado. Sólo el equipo investigador autorizado tendrá acceso a la información, que será tratada de forma confidencial y, siempre que sea posible, anonimizada o </w:t>
      </w:r>
      <w:proofErr w:type="spellStart"/>
      <w:r w:rsidRPr="00DF0BAA">
        <w:rPr>
          <w:rFonts w:cs="Arial"/>
          <w:szCs w:val="20"/>
          <w:lang w:val="es-ES"/>
        </w:rPr>
        <w:t>pseudonimizada</w:t>
      </w:r>
      <w:proofErr w:type="spellEnd"/>
      <w:r w:rsidRPr="00DF0BAA">
        <w:rPr>
          <w:rFonts w:cs="Arial"/>
          <w:szCs w:val="20"/>
          <w:lang w:val="es-ES"/>
        </w:rPr>
        <w:t xml:space="preserve"> para evitar la identificación directa de las personas participantes. Los datos no se compartirán con terceros sin consentimiento y se conservarán únicamente durante el tiempo necesario para los objetivos de la investigación, </w:t>
      </w:r>
      <w:r w:rsidR="009F3B2D" w:rsidRPr="00DF0BAA">
        <w:rPr>
          <w:rFonts w:cs="Arial"/>
          <w:szCs w:val="20"/>
          <w:lang w:val="es-ES"/>
        </w:rPr>
        <w:t>de acuerdo con</w:t>
      </w:r>
      <w:r w:rsidRPr="00DF0BAA">
        <w:rPr>
          <w:rFonts w:cs="Arial"/>
          <w:szCs w:val="20"/>
          <w:lang w:val="es-ES"/>
        </w:rPr>
        <w:t xml:space="preserve"> la normativa vigente de protección de datos.</w:t>
      </w:r>
    </w:p>
    <w:p w14:paraId="26349EF9" w14:textId="69DE3F5F" w:rsidR="009F3B2D" w:rsidRPr="001547C5" w:rsidRDefault="007942E1" w:rsidP="00A43CBD">
      <w:pPr>
        <w:rPr>
          <w:rFonts w:cs="Arial"/>
          <w:szCs w:val="20"/>
          <w:lang w:val="es-ES"/>
        </w:rPr>
      </w:pPr>
      <w:r w:rsidRPr="007942E1">
        <w:rPr>
          <w:rFonts w:cs="Arial"/>
          <w:szCs w:val="20"/>
          <w:lang w:val="es-ES"/>
        </w:rPr>
        <w:t>El tratamiento de datos personales se llevará a cabo de acuerdo con el Reglamento (UE) 2016/679, General de Protección de Datos (RGPD), y con la Ley Orgánica 3/2018, de protección de datos personales y garantía de los derechos digitales. Los datos serán utilizados exclusivamente con fines de investigación científica, garantizando su confidencialidad, seguridad y respeto a los derechos de las personas participantes, incluidos los derechos de acceso, rectificación, supresión, limitación del tratamiento, oposición y portabilidad de los datos.</w:t>
      </w:r>
    </w:p>
    <w:p w14:paraId="4499A4D6" w14:textId="77777777" w:rsidR="00E020F2" w:rsidRPr="001547C5" w:rsidRDefault="00E020F2" w:rsidP="00A43CBD">
      <w:pPr>
        <w:rPr>
          <w:rFonts w:cs="Arial"/>
          <w:szCs w:val="20"/>
          <w:lang w:val="es-ES"/>
        </w:rPr>
      </w:pPr>
    </w:p>
    <w:p w14:paraId="7B4C4EB5" w14:textId="0E2EDAD6" w:rsidR="00B66A18" w:rsidRPr="001547C5" w:rsidRDefault="00E020F2" w:rsidP="00A43CBD">
      <w:pPr>
        <w:rPr>
          <w:rFonts w:cs="Arial"/>
          <w:b/>
          <w:bCs/>
          <w:szCs w:val="20"/>
          <w:lang w:val="es-ES"/>
        </w:rPr>
      </w:pPr>
      <w:r w:rsidRPr="001547C5">
        <w:rPr>
          <w:rFonts w:cs="Arial"/>
          <w:b/>
          <w:bCs/>
          <w:szCs w:val="20"/>
          <w:highlight w:val="yellow"/>
          <w:lang w:val="es-ES"/>
        </w:rPr>
        <w:t>H. Participació</w:t>
      </w:r>
      <w:r w:rsidR="000D1DCC">
        <w:rPr>
          <w:rFonts w:cs="Arial"/>
          <w:b/>
          <w:bCs/>
          <w:szCs w:val="20"/>
          <w:highlight w:val="yellow"/>
          <w:lang w:val="es-ES"/>
        </w:rPr>
        <w:t>n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volunt</w:t>
      </w:r>
      <w:r w:rsidR="000D1DCC">
        <w:rPr>
          <w:rFonts w:cs="Arial"/>
          <w:b/>
          <w:bCs/>
          <w:szCs w:val="20"/>
          <w:highlight w:val="yellow"/>
          <w:lang w:val="es-ES"/>
        </w:rPr>
        <w:t>a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ria </w:t>
      </w:r>
      <w:r w:rsidR="000D1DCC">
        <w:rPr>
          <w:rFonts w:cs="Arial"/>
          <w:b/>
          <w:bCs/>
          <w:szCs w:val="20"/>
          <w:highlight w:val="yellow"/>
          <w:lang w:val="es-ES"/>
        </w:rPr>
        <w:t>y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d</w:t>
      </w:r>
      <w:r w:rsidR="000D1DCC">
        <w:rPr>
          <w:rFonts w:cs="Arial"/>
          <w:b/>
          <w:bCs/>
          <w:szCs w:val="20"/>
          <w:highlight w:val="yellow"/>
          <w:lang w:val="es-ES"/>
        </w:rPr>
        <w:t xml:space="preserve">erecho </w:t>
      </w:r>
      <w:r w:rsidRPr="001547C5">
        <w:rPr>
          <w:rFonts w:cs="Arial"/>
          <w:b/>
          <w:bCs/>
          <w:szCs w:val="20"/>
          <w:highlight w:val="yellow"/>
          <w:lang w:val="es-ES"/>
        </w:rPr>
        <w:t>de retirada</w:t>
      </w:r>
    </w:p>
    <w:p w14:paraId="1C3B1D15" w14:textId="2AA061C8" w:rsidR="002957A1" w:rsidRDefault="00B66A18" w:rsidP="00913C1D">
      <w:pPr>
        <w:rPr>
          <w:rFonts w:cs="Arial"/>
          <w:szCs w:val="20"/>
          <w:lang w:val="es-ES"/>
        </w:rPr>
      </w:pPr>
      <w:r>
        <w:rPr>
          <w:rFonts w:cs="Arial"/>
          <w:szCs w:val="20"/>
          <w:lang w:val="es-ES"/>
        </w:rPr>
        <w:t xml:space="preserve">Las personas participantes pueden </w:t>
      </w:r>
      <w:r w:rsidR="001C48D6">
        <w:rPr>
          <w:rFonts w:cs="Arial"/>
          <w:szCs w:val="20"/>
          <w:lang w:val="es-ES"/>
        </w:rPr>
        <w:t>retirar su participación en el estudio en cualquier momento, sin necesidad de dar explicaciones</w:t>
      </w:r>
      <w:r w:rsidR="002957A1">
        <w:rPr>
          <w:rFonts w:cs="Arial"/>
          <w:szCs w:val="20"/>
          <w:lang w:val="es-ES"/>
        </w:rPr>
        <w:t xml:space="preserve"> y sin que comporte ningún perjuicio. En caso de retirada, los datos personales asociados </w:t>
      </w:r>
      <w:r w:rsidR="003A75F9">
        <w:rPr>
          <w:rFonts w:cs="Arial"/>
          <w:szCs w:val="20"/>
          <w:lang w:val="es-ES"/>
        </w:rPr>
        <w:t xml:space="preserve">a la persona participante serán eliminadas de manera segura de las bases de datos del estudio, siempre que aún sea posible identificarlos. </w:t>
      </w:r>
    </w:p>
    <w:p w14:paraId="09BE7E1C" w14:textId="1515E51E" w:rsidR="00AC3E00" w:rsidRDefault="00AC3E00" w:rsidP="00913C1D">
      <w:pPr>
        <w:rPr>
          <w:rFonts w:cs="Arial"/>
          <w:szCs w:val="20"/>
          <w:lang w:val="es-ES"/>
        </w:rPr>
      </w:pPr>
      <w:r>
        <w:rPr>
          <w:rFonts w:cs="Arial"/>
          <w:szCs w:val="20"/>
          <w:lang w:val="es-ES"/>
        </w:rPr>
        <w:t xml:space="preserve">Los datos se </w:t>
      </w:r>
      <w:r w:rsidR="006930B2">
        <w:rPr>
          <w:rFonts w:cs="Arial"/>
          <w:szCs w:val="20"/>
          <w:lang w:val="es-ES"/>
        </w:rPr>
        <w:t>eliminarán</w:t>
      </w:r>
      <w:r>
        <w:rPr>
          <w:rFonts w:cs="Arial"/>
          <w:szCs w:val="20"/>
          <w:lang w:val="es-ES"/>
        </w:rPr>
        <w:t xml:space="preserve"> mediante procedimientos seguros que garanticen que no pueden ser recuperados ni identificados posteriormente. Sin embargo, </w:t>
      </w:r>
      <w:r w:rsidR="00014C0A">
        <w:rPr>
          <w:rFonts w:cs="Arial"/>
          <w:szCs w:val="20"/>
          <w:lang w:val="es-ES"/>
        </w:rPr>
        <w:t xml:space="preserve">si los datos han estado anonimizados de manera irreversible desde el momento de su recogida, no será </w:t>
      </w:r>
      <w:r w:rsidR="00CD450C">
        <w:rPr>
          <w:rFonts w:cs="Arial"/>
          <w:szCs w:val="20"/>
          <w:lang w:val="es-ES"/>
        </w:rPr>
        <w:t>posible eliminarlos una vez obtenidos ya que no per</w:t>
      </w:r>
      <w:r w:rsidR="006930B2">
        <w:rPr>
          <w:rFonts w:cs="Arial"/>
          <w:szCs w:val="20"/>
          <w:lang w:val="es-ES"/>
        </w:rPr>
        <w:t xml:space="preserve">miten la identificación de las personas participantes. </w:t>
      </w:r>
    </w:p>
    <w:p w14:paraId="7F78F7A8" w14:textId="77777777" w:rsidR="00913C1D" w:rsidRPr="001547C5" w:rsidRDefault="00913C1D" w:rsidP="00913C1D">
      <w:pPr>
        <w:rPr>
          <w:rFonts w:cs="Arial"/>
          <w:szCs w:val="20"/>
          <w:lang w:val="es-ES"/>
        </w:rPr>
      </w:pPr>
    </w:p>
    <w:p w14:paraId="349D924F" w14:textId="349FC749" w:rsidR="00616DE8" w:rsidRPr="001547C5" w:rsidRDefault="00616DE8" w:rsidP="00913C1D">
      <w:pPr>
        <w:rPr>
          <w:rFonts w:cs="Arial"/>
          <w:b/>
          <w:bCs/>
          <w:szCs w:val="20"/>
          <w:lang w:val="es-ES"/>
        </w:rPr>
      </w:pPr>
      <w:r w:rsidRPr="001547C5">
        <w:rPr>
          <w:rFonts w:cs="Arial"/>
          <w:b/>
          <w:bCs/>
          <w:szCs w:val="20"/>
          <w:highlight w:val="yellow"/>
          <w:lang w:val="es-ES"/>
        </w:rPr>
        <w:t>Informació</w:t>
      </w:r>
      <w:r w:rsidR="006930B2">
        <w:rPr>
          <w:rFonts w:cs="Arial"/>
          <w:b/>
          <w:bCs/>
          <w:szCs w:val="20"/>
          <w:highlight w:val="yellow"/>
          <w:lang w:val="es-ES"/>
        </w:rPr>
        <w:t>n</w:t>
      </w:r>
      <w:r w:rsidRPr="001547C5">
        <w:rPr>
          <w:rFonts w:cs="Arial"/>
          <w:b/>
          <w:bCs/>
          <w:szCs w:val="20"/>
          <w:highlight w:val="yellow"/>
          <w:lang w:val="es-ES"/>
        </w:rPr>
        <w:t xml:space="preserve"> de conta</w:t>
      </w:r>
      <w:r w:rsidRPr="006930B2">
        <w:rPr>
          <w:rFonts w:cs="Arial"/>
          <w:b/>
          <w:bCs/>
          <w:szCs w:val="20"/>
          <w:highlight w:val="yellow"/>
          <w:lang w:val="es-ES"/>
        </w:rPr>
        <w:t>ct</w:t>
      </w:r>
      <w:r w:rsidR="006930B2" w:rsidRPr="006930B2">
        <w:rPr>
          <w:rFonts w:cs="Arial"/>
          <w:b/>
          <w:bCs/>
          <w:szCs w:val="20"/>
          <w:highlight w:val="yellow"/>
          <w:lang w:val="es-ES"/>
        </w:rPr>
        <w:t>o</w:t>
      </w:r>
    </w:p>
    <w:p w14:paraId="37114A86" w14:textId="2A8B3295" w:rsidR="006930B2" w:rsidRDefault="006930B2" w:rsidP="00913C1D">
      <w:pPr>
        <w:rPr>
          <w:rFonts w:cs="Arial"/>
          <w:szCs w:val="20"/>
          <w:lang w:val="es-ES"/>
        </w:rPr>
      </w:pPr>
      <w:r>
        <w:rPr>
          <w:rFonts w:cs="Arial"/>
          <w:szCs w:val="20"/>
          <w:lang w:val="es-ES"/>
        </w:rPr>
        <w:t xml:space="preserve">Para cualquier información relacionada con el proyecto </w:t>
      </w:r>
      <w:r w:rsidR="005619DB">
        <w:rPr>
          <w:rFonts w:cs="Arial"/>
          <w:szCs w:val="20"/>
          <w:lang w:val="es-ES"/>
        </w:rPr>
        <w:t>podéis contactar con el/la investigador/a principal del estudio, el/la Dr./Dra. [NOM I COGNOMS].</w:t>
      </w:r>
    </w:p>
    <w:p w14:paraId="40154438" w14:textId="7867E4EB" w:rsidR="00182E71" w:rsidRPr="001547C5" w:rsidRDefault="005619DB" w:rsidP="00913C1D">
      <w:pPr>
        <w:rPr>
          <w:rFonts w:cs="Arial"/>
          <w:szCs w:val="20"/>
          <w:lang w:val="es-ES"/>
        </w:rPr>
      </w:pPr>
      <w:r>
        <w:rPr>
          <w:rFonts w:cs="Arial"/>
          <w:szCs w:val="20"/>
          <w:lang w:val="es-ES"/>
        </w:rPr>
        <w:t xml:space="preserve">Para ejercer vuestros derechos sobre vuestros datos personales podéis contactar con el delegado de protección de datos del [CENTRO] a [CORREO ELECTRÓNICO DEL DELGADO DE PROTECCIÓN DE DATOS]. </w:t>
      </w:r>
      <w:r w:rsidR="00182E71" w:rsidRPr="001547C5">
        <w:rPr>
          <w:rFonts w:cs="Arial"/>
          <w:szCs w:val="20"/>
          <w:lang w:val="es-ES"/>
        </w:rPr>
        <w:t xml:space="preserve"> </w:t>
      </w:r>
    </w:p>
    <w:sectPr w:rsidR="00182E71" w:rsidRPr="001547C5" w:rsidSect="00182E71">
      <w:headerReference w:type="default" r:id="rId11"/>
      <w:type w:val="continuous"/>
      <w:pgSz w:w="11906" w:h="16838"/>
      <w:pgMar w:top="1418" w:right="1701" w:bottom="851" w:left="1701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CD36" w14:textId="77777777" w:rsidR="00747265" w:rsidRDefault="00747265" w:rsidP="009D7964">
      <w:r>
        <w:separator/>
      </w:r>
    </w:p>
  </w:endnote>
  <w:endnote w:type="continuationSeparator" w:id="0">
    <w:p w14:paraId="3F02BE1E" w14:textId="77777777" w:rsidR="00747265" w:rsidRDefault="00747265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4D318" w14:textId="77777777" w:rsidR="00747265" w:rsidRDefault="00747265" w:rsidP="009D7964">
      <w:r>
        <w:separator/>
      </w:r>
    </w:p>
  </w:footnote>
  <w:footnote w:type="continuationSeparator" w:id="0">
    <w:p w14:paraId="4FDB0D4F" w14:textId="77777777" w:rsidR="00747265" w:rsidRDefault="00747265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E94D" w14:textId="7B0A2910" w:rsidR="00D606CF" w:rsidRDefault="00D606CF" w:rsidP="003D6D07">
    <w:pPr>
      <w:pStyle w:val="Capalera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E19B10" wp14:editId="07E62D59">
          <wp:simplePos x="0" y="0"/>
          <wp:positionH relativeFrom="column">
            <wp:posOffset>-194310</wp:posOffset>
          </wp:positionH>
          <wp:positionV relativeFrom="paragraph">
            <wp:posOffset>-116840</wp:posOffset>
          </wp:positionV>
          <wp:extent cx="1718945" cy="347345"/>
          <wp:effectExtent l="0" t="0" r="0" b="0"/>
          <wp:wrapNone/>
          <wp:docPr id="262538863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6D07">
      <w:t>CACEDIT-URL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D10C65"/>
    <w:multiLevelType w:val="hybridMultilevel"/>
    <w:tmpl w:val="7A02127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C4520F4"/>
    <w:multiLevelType w:val="hybridMultilevel"/>
    <w:tmpl w:val="4EB8680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24C98"/>
    <w:multiLevelType w:val="hybridMultilevel"/>
    <w:tmpl w:val="0F42D77C"/>
    <w:lvl w:ilvl="0" w:tplc="29E0C62A">
      <w:start w:val="1"/>
      <w:numFmt w:val="bullet"/>
      <w:pStyle w:val="Pargrafdel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ol5"/>
      <w:lvlText w:val="%1.%2.%3.%4.%5"/>
      <w:lvlJc w:val="left"/>
      <w:pPr>
        <w:ind w:left="1008" w:hanging="1008"/>
      </w:pPr>
    </w:lvl>
    <w:lvl w:ilvl="5">
      <w:start w:val="1"/>
      <w:numFmt w:val="decimal"/>
      <w:pStyle w:val="Ttol6"/>
      <w:lvlText w:val="%1.%2.%3.%4.%5.%6"/>
      <w:lvlJc w:val="left"/>
      <w:pPr>
        <w:ind w:left="1152" w:hanging="1152"/>
      </w:pPr>
    </w:lvl>
    <w:lvl w:ilvl="6">
      <w:start w:val="1"/>
      <w:numFmt w:val="decimal"/>
      <w:pStyle w:val="Ttol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ol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ol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45272CB1"/>
    <w:multiLevelType w:val="hybridMultilevel"/>
    <w:tmpl w:val="9D1020A2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ol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117B7"/>
    <w:multiLevelType w:val="multilevel"/>
    <w:tmpl w:val="9B8A6ED4"/>
    <w:lvl w:ilvl="0">
      <w:start w:val="1"/>
      <w:numFmt w:val="decimal"/>
      <w:pStyle w:val="Ttol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ol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o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197387">
    <w:abstractNumId w:val="2"/>
  </w:num>
  <w:num w:numId="2" w16cid:durableId="897011425">
    <w:abstractNumId w:val="15"/>
  </w:num>
  <w:num w:numId="3" w16cid:durableId="686177264">
    <w:abstractNumId w:val="17"/>
  </w:num>
  <w:num w:numId="4" w16cid:durableId="820655593">
    <w:abstractNumId w:val="0"/>
  </w:num>
  <w:num w:numId="5" w16cid:durableId="659383292">
    <w:abstractNumId w:val="14"/>
  </w:num>
  <w:num w:numId="6" w16cid:durableId="518197299">
    <w:abstractNumId w:val="10"/>
  </w:num>
  <w:num w:numId="7" w16cid:durableId="1387607955">
    <w:abstractNumId w:val="6"/>
  </w:num>
  <w:num w:numId="8" w16cid:durableId="1939947997">
    <w:abstractNumId w:val="1"/>
  </w:num>
  <w:num w:numId="9" w16cid:durableId="2007396096">
    <w:abstractNumId w:val="3"/>
  </w:num>
  <w:num w:numId="10" w16cid:durableId="1468085621">
    <w:abstractNumId w:val="9"/>
  </w:num>
  <w:num w:numId="11" w16cid:durableId="1123500635">
    <w:abstractNumId w:val="4"/>
  </w:num>
  <w:num w:numId="12" w16cid:durableId="1163857882">
    <w:abstractNumId w:val="12"/>
  </w:num>
  <w:num w:numId="13" w16cid:durableId="915744202">
    <w:abstractNumId w:val="16"/>
  </w:num>
  <w:num w:numId="14" w16cid:durableId="279532693">
    <w:abstractNumId w:val="13"/>
  </w:num>
  <w:num w:numId="15" w16cid:durableId="2002271961">
    <w:abstractNumId w:val="18"/>
  </w:num>
  <w:num w:numId="16" w16cid:durableId="1422023272">
    <w:abstractNumId w:val="8"/>
  </w:num>
  <w:num w:numId="17" w16cid:durableId="1996371392">
    <w:abstractNumId w:val="16"/>
  </w:num>
  <w:num w:numId="18" w16cid:durableId="145824238">
    <w:abstractNumId w:val="11"/>
  </w:num>
  <w:num w:numId="19" w16cid:durableId="988364606">
    <w:abstractNumId w:val="5"/>
  </w:num>
  <w:num w:numId="20" w16cid:durableId="17919772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CA"/>
    <w:rsid w:val="00007822"/>
    <w:rsid w:val="000145AF"/>
    <w:rsid w:val="000148DA"/>
    <w:rsid w:val="00014C0A"/>
    <w:rsid w:val="00027AA6"/>
    <w:rsid w:val="00040DDA"/>
    <w:rsid w:val="00046C07"/>
    <w:rsid w:val="000530EA"/>
    <w:rsid w:val="00075F91"/>
    <w:rsid w:val="00087D09"/>
    <w:rsid w:val="00090839"/>
    <w:rsid w:val="000A7BB9"/>
    <w:rsid w:val="000D1DCC"/>
    <w:rsid w:val="000E6FDE"/>
    <w:rsid w:val="000E7967"/>
    <w:rsid w:val="00100E1B"/>
    <w:rsid w:val="001176CC"/>
    <w:rsid w:val="001547C5"/>
    <w:rsid w:val="00167C9F"/>
    <w:rsid w:val="00176DD1"/>
    <w:rsid w:val="00177648"/>
    <w:rsid w:val="00182E71"/>
    <w:rsid w:val="001951B7"/>
    <w:rsid w:val="001A402D"/>
    <w:rsid w:val="001B5781"/>
    <w:rsid w:val="001B6998"/>
    <w:rsid w:val="001C48D6"/>
    <w:rsid w:val="001D0200"/>
    <w:rsid w:val="001D710B"/>
    <w:rsid w:val="001D7ECC"/>
    <w:rsid w:val="001E430C"/>
    <w:rsid w:val="001E44A7"/>
    <w:rsid w:val="001F3FF9"/>
    <w:rsid w:val="0021194C"/>
    <w:rsid w:val="00245B2A"/>
    <w:rsid w:val="00284127"/>
    <w:rsid w:val="00287792"/>
    <w:rsid w:val="0029102E"/>
    <w:rsid w:val="002957A1"/>
    <w:rsid w:val="002B307F"/>
    <w:rsid w:val="002C0D7C"/>
    <w:rsid w:val="002D0410"/>
    <w:rsid w:val="002F1A3B"/>
    <w:rsid w:val="00340762"/>
    <w:rsid w:val="00353574"/>
    <w:rsid w:val="003674FA"/>
    <w:rsid w:val="00370478"/>
    <w:rsid w:val="003748D3"/>
    <w:rsid w:val="00384DDC"/>
    <w:rsid w:val="00390DE2"/>
    <w:rsid w:val="003A5688"/>
    <w:rsid w:val="003A75F9"/>
    <w:rsid w:val="003B4B20"/>
    <w:rsid w:val="003C0A1D"/>
    <w:rsid w:val="003D3937"/>
    <w:rsid w:val="003D6D07"/>
    <w:rsid w:val="003E5ADC"/>
    <w:rsid w:val="004103BC"/>
    <w:rsid w:val="0041681D"/>
    <w:rsid w:val="00432016"/>
    <w:rsid w:val="00443E2F"/>
    <w:rsid w:val="00471B5D"/>
    <w:rsid w:val="00476449"/>
    <w:rsid w:val="00486B7F"/>
    <w:rsid w:val="00490862"/>
    <w:rsid w:val="004A01AB"/>
    <w:rsid w:val="004A25EE"/>
    <w:rsid w:val="004D29B4"/>
    <w:rsid w:val="004F1451"/>
    <w:rsid w:val="004F1588"/>
    <w:rsid w:val="004F6BE2"/>
    <w:rsid w:val="00502467"/>
    <w:rsid w:val="0050697B"/>
    <w:rsid w:val="005111B6"/>
    <w:rsid w:val="00556A02"/>
    <w:rsid w:val="005619DB"/>
    <w:rsid w:val="005B3760"/>
    <w:rsid w:val="005D57CB"/>
    <w:rsid w:val="006001E3"/>
    <w:rsid w:val="00600B1E"/>
    <w:rsid w:val="00603B37"/>
    <w:rsid w:val="00616DE8"/>
    <w:rsid w:val="00627048"/>
    <w:rsid w:val="006274A9"/>
    <w:rsid w:val="00631334"/>
    <w:rsid w:val="00633293"/>
    <w:rsid w:val="00640F30"/>
    <w:rsid w:val="006527CA"/>
    <w:rsid w:val="0065788C"/>
    <w:rsid w:val="00657D61"/>
    <w:rsid w:val="0066302F"/>
    <w:rsid w:val="006739CF"/>
    <w:rsid w:val="006863D6"/>
    <w:rsid w:val="00692DDF"/>
    <w:rsid w:val="006930B2"/>
    <w:rsid w:val="00696036"/>
    <w:rsid w:val="00697C9D"/>
    <w:rsid w:val="006D58EF"/>
    <w:rsid w:val="006E1E29"/>
    <w:rsid w:val="006E6162"/>
    <w:rsid w:val="007170EB"/>
    <w:rsid w:val="007333FD"/>
    <w:rsid w:val="00742884"/>
    <w:rsid w:val="007448EE"/>
    <w:rsid w:val="00745BBE"/>
    <w:rsid w:val="00747265"/>
    <w:rsid w:val="00752121"/>
    <w:rsid w:val="00756745"/>
    <w:rsid w:val="0076050D"/>
    <w:rsid w:val="007728EB"/>
    <w:rsid w:val="00777AFE"/>
    <w:rsid w:val="0079223E"/>
    <w:rsid w:val="007942E1"/>
    <w:rsid w:val="007B0B5D"/>
    <w:rsid w:val="007F3735"/>
    <w:rsid w:val="0080633E"/>
    <w:rsid w:val="00816470"/>
    <w:rsid w:val="00823C46"/>
    <w:rsid w:val="00830ADC"/>
    <w:rsid w:val="008504AA"/>
    <w:rsid w:val="0088664D"/>
    <w:rsid w:val="00891745"/>
    <w:rsid w:val="008C3276"/>
    <w:rsid w:val="00901C1B"/>
    <w:rsid w:val="00911F44"/>
    <w:rsid w:val="00913C1D"/>
    <w:rsid w:val="00914213"/>
    <w:rsid w:val="00915A7B"/>
    <w:rsid w:val="00947214"/>
    <w:rsid w:val="00953306"/>
    <w:rsid w:val="00961F4B"/>
    <w:rsid w:val="00985DC8"/>
    <w:rsid w:val="00995519"/>
    <w:rsid w:val="009B0A89"/>
    <w:rsid w:val="009D4B6E"/>
    <w:rsid w:val="009D7964"/>
    <w:rsid w:val="009F3B2D"/>
    <w:rsid w:val="00A07575"/>
    <w:rsid w:val="00A15033"/>
    <w:rsid w:val="00A16393"/>
    <w:rsid w:val="00A20B5E"/>
    <w:rsid w:val="00A242D4"/>
    <w:rsid w:val="00A31C9A"/>
    <w:rsid w:val="00A43CBD"/>
    <w:rsid w:val="00A52919"/>
    <w:rsid w:val="00A52BDA"/>
    <w:rsid w:val="00A5668B"/>
    <w:rsid w:val="00A56A7D"/>
    <w:rsid w:val="00A71E4D"/>
    <w:rsid w:val="00A82F31"/>
    <w:rsid w:val="00AA71C3"/>
    <w:rsid w:val="00AC3E00"/>
    <w:rsid w:val="00AE669C"/>
    <w:rsid w:val="00AF3241"/>
    <w:rsid w:val="00B103BD"/>
    <w:rsid w:val="00B11CE1"/>
    <w:rsid w:val="00B30A83"/>
    <w:rsid w:val="00B45763"/>
    <w:rsid w:val="00B465FE"/>
    <w:rsid w:val="00B513A1"/>
    <w:rsid w:val="00B66A18"/>
    <w:rsid w:val="00B77802"/>
    <w:rsid w:val="00B820BB"/>
    <w:rsid w:val="00BB4E81"/>
    <w:rsid w:val="00BB7B5A"/>
    <w:rsid w:val="00BD7CEA"/>
    <w:rsid w:val="00BE584A"/>
    <w:rsid w:val="00C06C21"/>
    <w:rsid w:val="00C07588"/>
    <w:rsid w:val="00C20992"/>
    <w:rsid w:val="00C25D65"/>
    <w:rsid w:val="00C26B64"/>
    <w:rsid w:val="00C52019"/>
    <w:rsid w:val="00C575F9"/>
    <w:rsid w:val="00C64D56"/>
    <w:rsid w:val="00C80864"/>
    <w:rsid w:val="00C879B0"/>
    <w:rsid w:val="00C918CF"/>
    <w:rsid w:val="00C951D1"/>
    <w:rsid w:val="00CD0147"/>
    <w:rsid w:val="00CD0295"/>
    <w:rsid w:val="00CD04DC"/>
    <w:rsid w:val="00CD450C"/>
    <w:rsid w:val="00CE2914"/>
    <w:rsid w:val="00D010DC"/>
    <w:rsid w:val="00D02AA9"/>
    <w:rsid w:val="00D10640"/>
    <w:rsid w:val="00D13700"/>
    <w:rsid w:val="00D13B10"/>
    <w:rsid w:val="00D16171"/>
    <w:rsid w:val="00D2718A"/>
    <w:rsid w:val="00D4551F"/>
    <w:rsid w:val="00D550D3"/>
    <w:rsid w:val="00D57954"/>
    <w:rsid w:val="00D606CF"/>
    <w:rsid w:val="00D6146E"/>
    <w:rsid w:val="00D64EF0"/>
    <w:rsid w:val="00D753E0"/>
    <w:rsid w:val="00D85061"/>
    <w:rsid w:val="00D87709"/>
    <w:rsid w:val="00D9016D"/>
    <w:rsid w:val="00D92573"/>
    <w:rsid w:val="00DA121E"/>
    <w:rsid w:val="00DA4A94"/>
    <w:rsid w:val="00DC3496"/>
    <w:rsid w:val="00DC486D"/>
    <w:rsid w:val="00DC5AC0"/>
    <w:rsid w:val="00DF0BAA"/>
    <w:rsid w:val="00E020F2"/>
    <w:rsid w:val="00E22484"/>
    <w:rsid w:val="00E37B42"/>
    <w:rsid w:val="00E46224"/>
    <w:rsid w:val="00E63942"/>
    <w:rsid w:val="00E87C0F"/>
    <w:rsid w:val="00E94A8A"/>
    <w:rsid w:val="00EB0A71"/>
    <w:rsid w:val="00EC14FA"/>
    <w:rsid w:val="00EC56F7"/>
    <w:rsid w:val="00EE484D"/>
    <w:rsid w:val="00EF5157"/>
    <w:rsid w:val="00F272E7"/>
    <w:rsid w:val="00F303A9"/>
    <w:rsid w:val="00F3533E"/>
    <w:rsid w:val="00F500D9"/>
    <w:rsid w:val="00F86795"/>
    <w:rsid w:val="00F93F0D"/>
    <w:rsid w:val="00FE00BC"/>
    <w:rsid w:val="00FE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890D58"/>
  <w15:docId w15:val="{DB8AA1F4-B3E9-48F3-948C-58D50DCB2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7CA"/>
    <w:pPr>
      <w:spacing w:before="120" w:after="0"/>
      <w:jc w:val="both"/>
    </w:pPr>
    <w:rPr>
      <w:rFonts w:ascii="Arial" w:hAnsi="Arial"/>
    </w:rPr>
  </w:style>
  <w:style w:type="paragraph" w:styleId="Ttol1">
    <w:name w:val="heading 1"/>
    <w:basedOn w:val="Pargrafdellista"/>
    <w:next w:val="Normal"/>
    <w:link w:val="Ttol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ol2">
    <w:name w:val="heading 2"/>
    <w:basedOn w:val="Pargrafdellista"/>
    <w:next w:val="Normal"/>
    <w:link w:val="Ttol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ol3">
    <w:name w:val="heading 3"/>
    <w:basedOn w:val="Pargrafdellista"/>
    <w:next w:val="Normal"/>
    <w:link w:val="Ttol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ol4">
    <w:name w:val="heading 4"/>
    <w:basedOn w:val="Pargrafdellista"/>
    <w:next w:val="Normal"/>
    <w:link w:val="Ttol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CapaleraCar">
    <w:name w:val="Capçalera Car"/>
    <w:basedOn w:val="Lletraperdefectedelpargraf"/>
    <w:link w:val="Capalera"/>
    <w:uiPriority w:val="99"/>
    <w:rsid w:val="0065788C"/>
    <w:rPr>
      <w:sz w:val="20"/>
      <w:szCs w:val="20"/>
      <w:lang w:val="es-ES_tradnl"/>
    </w:rPr>
  </w:style>
  <w:style w:type="paragraph" w:styleId="Peu">
    <w:name w:val="footer"/>
    <w:basedOn w:val="Normal"/>
    <w:link w:val="Peu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euCar">
    <w:name w:val="Peu Car"/>
    <w:basedOn w:val="Lletraperdefectedelpargraf"/>
    <w:link w:val="Peu"/>
    <w:uiPriority w:val="99"/>
    <w:rsid w:val="009D7964"/>
    <w:rPr>
      <w:sz w:val="20"/>
      <w:szCs w:val="20"/>
      <w:lang w:val="es-ES_tradnl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delcontenidor">
    <w:name w:val="Placeholder Text"/>
    <w:basedOn w:val="Lletraperdefectedelpargraf"/>
    <w:uiPriority w:val="99"/>
    <w:semiHidden/>
    <w:rsid w:val="00167C9F"/>
    <w:rPr>
      <w:color w:val="808080"/>
    </w:rPr>
  </w:style>
  <w:style w:type="character" w:customStyle="1" w:styleId="Ttol1Car">
    <w:name w:val="Títol 1 Car"/>
    <w:basedOn w:val="Lletraperdefectedelpargraf"/>
    <w:link w:val="Ttol1"/>
    <w:uiPriority w:val="9"/>
    <w:rsid w:val="004D29B4"/>
    <w:rPr>
      <w:rFonts w:ascii="Arial" w:hAnsi="Arial"/>
      <w:b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C26B64"/>
    <w:rPr>
      <w:b/>
      <w:lang w:val="es-ES_tradnl"/>
    </w:rPr>
  </w:style>
  <w:style w:type="character" w:customStyle="1" w:styleId="Ttol3Car">
    <w:name w:val="Títol 3 Car"/>
    <w:basedOn w:val="Lletraperdefectedelpargraf"/>
    <w:link w:val="Ttol3"/>
    <w:uiPriority w:val="9"/>
    <w:rsid w:val="00C26B64"/>
    <w:rPr>
      <w:b/>
      <w:sz w:val="20"/>
      <w:szCs w:val="20"/>
      <w:lang w:val="es-ES_tradnl"/>
    </w:rPr>
  </w:style>
  <w:style w:type="character" w:customStyle="1" w:styleId="Ttol4Car">
    <w:name w:val="Títol 4 Car"/>
    <w:basedOn w:val="Lletraperdefectedelpargraf"/>
    <w:link w:val="Ttol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ol">
    <w:name w:val="Title"/>
    <w:basedOn w:val="Normal"/>
    <w:next w:val="Normal"/>
    <w:link w:val="Ttol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olCar">
    <w:name w:val="Títol Car"/>
    <w:basedOn w:val="Lletraperdefectedelpargraf"/>
    <w:link w:val="Ttol"/>
    <w:uiPriority w:val="10"/>
    <w:rsid w:val="00745BBE"/>
    <w:rPr>
      <w:rFonts w:ascii="Arial" w:hAnsi="Arial"/>
      <w:b/>
      <w:caps/>
      <w:sz w:val="28"/>
      <w:szCs w:val="28"/>
    </w:rPr>
  </w:style>
  <w:style w:type="paragraph" w:styleId="Pargrafdel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Llegenda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oldelIDC">
    <w:name w:val="TOC Heading"/>
    <w:basedOn w:val="Ttol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I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I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9D7964"/>
    <w:rPr>
      <w:color w:val="0000FF" w:themeColor="hyperlink"/>
      <w:u w:val="single"/>
    </w:rPr>
  </w:style>
  <w:style w:type="paragraph" w:styleId="ndexdillustracions">
    <w:name w:val="table of figures"/>
    <w:basedOn w:val="Normal"/>
    <w:next w:val="Normal"/>
    <w:uiPriority w:val="99"/>
    <w:unhideWhenUsed/>
    <w:rsid w:val="001951B7"/>
  </w:style>
  <w:style w:type="character" w:styleId="Mencisenseresoldre">
    <w:name w:val="Unresolved Mention"/>
    <w:basedOn w:val="Lletraperdefectedelpargraf"/>
    <w:uiPriority w:val="99"/>
    <w:semiHidden/>
    <w:unhideWhenUsed/>
    <w:rsid w:val="004D2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caellas\Dropbox%20(Rectorat%20URL)\Recerca\A_ORI\03_Metodes\031_Models\URL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238C12-2319-4FF1-BCB8-4E978554E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5FDDED-0C17-484C-BACD-F4DC53EDCF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D1D3C8-F140-4F25-9CEB-F3E681D327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EB13E7-A40E-42B4-B830-31FD1CB5A2B3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URL_Word</Template>
  <TotalTime>347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Caellas Camprubí</dc:creator>
  <cp:lastModifiedBy>Ruth Babington</cp:lastModifiedBy>
  <cp:revision>126</cp:revision>
  <dcterms:created xsi:type="dcterms:W3CDTF">2026-04-20T08:03:00Z</dcterms:created>
  <dcterms:modified xsi:type="dcterms:W3CDTF">2026-04-21T15:31:00Z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