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DF4D5" w14:textId="77777777" w:rsidR="006527CA" w:rsidRPr="00386DAA" w:rsidRDefault="006527CA" w:rsidP="006527CA">
      <w:pPr>
        <w:pStyle w:val="Ttol"/>
      </w:pPr>
      <w:r w:rsidRPr="00386DAA">
        <w:t>Guia d’elaboració del Full d’Informació i del Consentiment Informat</w:t>
      </w:r>
    </w:p>
    <w:p w14:paraId="29BFC9B2" w14:textId="14DAE079" w:rsidR="000160DF" w:rsidRDefault="000160DF" w:rsidP="000160DF">
      <w:r>
        <w:t xml:space="preserve">Quan els projectes de recerca impliquen la recollida de dades personals o on les persones siguin objecte dels estudis, aquestes han de ser degudament informades mitjançant </w:t>
      </w:r>
      <w:r w:rsidR="005B3FE7">
        <w:t>un full d’informació</w:t>
      </w:r>
      <w:r>
        <w:t xml:space="preserve"> i donar el seu consentiment informat. Aquesta guia us mostrarà quins elements s'hi han d'incloure.</w:t>
      </w:r>
    </w:p>
    <w:p w14:paraId="27332C7C" w14:textId="3DA98090" w:rsidR="000160DF" w:rsidRDefault="000160DF" w:rsidP="000160DF">
      <w:r>
        <w:t>Aquests documents han d'explicar de manera clara i completa l'estudi de recerca als possibles participants, garantint que entenguin la finalitat, els procediments, els riscos, els beneficis i els seus drets abans d'acceptar participar-hi. Han d'estar escrits en un llenguatge planer, evitant argot, i han d'incloure informació sobre l'equip de recerca, la recollida de dades, la confidencialitat i el caràcter voluntari de la participació.</w:t>
      </w:r>
    </w:p>
    <w:p w14:paraId="133DF4D7" w14:textId="3189BCF1" w:rsidR="006527CA" w:rsidRPr="00386DAA" w:rsidRDefault="006527CA" w:rsidP="006527CA">
      <w:r w:rsidRPr="00386DAA">
        <w:t>El C</w:t>
      </w:r>
      <w:r w:rsidR="00AA784C">
        <w:t>ACEDIT</w:t>
      </w:r>
      <w:r w:rsidR="00232590">
        <w:t>-</w:t>
      </w:r>
      <w:r w:rsidRPr="00386DAA">
        <w:t>URL no només avalua el format d’aquests documents sinó que també avalua el procediment d’obtenció del consentiment informat i de les garanties de confidencialitat pels subjectes participants en els estudis. Aquest procediment serà descrit en la documentació annexa a la sol·licitud de valoració del projecte.</w:t>
      </w:r>
    </w:p>
    <w:p w14:paraId="133DF4D8" w14:textId="77777777" w:rsidR="006527CA" w:rsidRDefault="006527CA" w:rsidP="006527CA">
      <w:pPr>
        <w:rPr>
          <w:b/>
        </w:rPr>
      </w:pPr>
      <w:r w:rsidRPr="00386DAA">
        <w:t xml:space="preserve">Quan es prevegi utilitzar una mostra de persones que pertanyen a una institució </w:t>
      </w:r>
      <w:r w:rsidRPr="00386DAA">
        <w:rPr>
          <w:b/>
        </w:rPr>
        <w:t>caldrà obtenir el permís de la direcció del centre.</w:t>
      </w:r>
    </w:p>
    <w:p w14:paraId="2C85821E" w14:textId="77777777" w:rsidR="005F5FBD" w:rsidRPr="00AA291D" w:rsidRDefault="005F5FBD" w:rsidP="006527CA">
      <w:pPr>
        <w:rPr>
          <w:bCs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23593" w:rsidRPr="009737E1" w14:paraId="0479533F" w14:textId="77777777" w:rsidTr="00277482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14:paraId="1976FA9F" w14:textId="71659836" w:rsidR="00F23593" w:rsidRPr="009737E1" w:rsidRDefault="00F23593" w:rsidP="00277482">
            <w:pPr>
              <w:spacing w:after="120"/>
              <w:rPr>
                <w:b/>
                <w:bCs/>
                <w:u w:val="single"/>
              </w:rPr>
            </w:pPr>
            <w:r w:rsidRPr="009737E1">
              <w:rPr>
                <w:b/>
                <w:bCs/>
                <w:u w:val="single"/>
              </w:rPr>
              <w:t>Full d’</w:t>
            </w:r>
            <w:r>
              <w:rPr>
                <w:b/>
                <w:bCs/>
                <w:u w:val="single"/>
              </w:rPr>
              <w:t>i</w:t>
            </w:r>
            <w:r w:rsidRPr="009737E1">
              <w:rPr>
                <w:b/>
                <w:bCs/>
                <w:u w:val="single"/>
              </w:rPr>
              <w:t xml:space="preserve">nformació </w:t>
            </w:r>
            <w:r>
              <w:rPr>
                <w:b/>
                <w:bCs/>
                <w:u w:val="single"/>
              </w:rPr>
              <w:t>vs Consentiment informat</w:t>
            </w:r>
          </w:p>
        </w:tc>
      </w:tr>
    </w:tbl>
    <w:p w14:paraId="725CDCD4" w14:textId="3ABE80F4" w:rsidR="005F5FBD" w:rsidRPr="0016745C" w:rsidRDefault="00664A4E" w:rsidP="006527CA">
      <w:pPr>
        <w:rPr>
          <w:b/>
          <w:u w:val="single"/>
        </w:rPr>
      </w:pPr>
      <w:r w:rsidRPr="0016745C">
        <w:rPr>
          <w:b/>
          <w:u w:val="single"/>
        </w:rPr>
        <w:t>Full d’informació</w:t>
      </w:r>
    </w:p>
    <w:p w14:paraId="72AA031E" w14:textId="7F271C68" w:rsidR="00664A4E" w:rsidRPr="00664A4E" w:rsidRDefault="00664A4E" w:rsidP="00664A4E">
      <w:pPr>
        <w:rPr>
          <w:bCs/>
        </w:rPr>
      </w:pPr>
      <w:r w:rsidRPr="00664A4E">
        <w:rPr>
          <w:bCs/>
        </w:rPr>
        <w:t xml:space="preserve">El full d'informació és un document que explica l'estudi. Ajuda </w:t>
      </w:r>
      <w:r w:rsidR="00F82A25">
        <w:rPr>
          <w:bCs/>
        </w:rPr>
        <w:t>les persones</w:t>
      </w:r>
      <w:r w:rsidRPr="00664A4E">
        <w:rPr>
          <w:bCs/>
        </w:rPr>
        <w:t xml:space="preserve"> participants a entendre:</w:t>
      </w:r>
    </w:p>
    <w:p w14:paraId="7F468324" w14:textId="0F7BBA52" w:rsidR="00664A4E" w:rsidRPr="0016745C" w:rsidRDefault="00664A4E" w:rsidP="0016745C">
      <w:pPr>
        <w:pStyle w:val="Pargrafdellista"/>
        <w:numPr>
          <w:ilvl w:val="0"/>
          <w:numId w:val="21"/>
        </w:numPr>
        <w:rPr>
          <w:bCs/>
        </w:rPr>
      </w:pPr>
      <w:r w:rsidRPr="0016745C">
        <w:rPr>
          <w:bCs/>
        </w:rPr>
        <w:t>De què tracta l'estudi</w:t>
      </w:r>
      <w:r w:rsidR="00EF496D">
        <w:rPr>
          <w:bCs/>
        </w:rPr>
        <w:t>.</w:t>
      </w:r>
    </w:p>
    <w:p w14:paraId="4F21F5FC" w14:textId="18A79988" w:rsidR="00664A4E" w:rsidRPr="0016745C" w:rsidRDefault="00664A4E" w:rsidP="0016745C">
      <w:pPr>
        <w:pStyle w:val="Pargrafdellista"/>
        <w:numPr>
          <w:ilvl w:val="0"/>
          <w:numId w:val="21"/>
        </w:numPr>
        <w:rPr>
          <w:bCs/>
        </w:rPr>
      </w:pPr>
      <w:r w:rsidRPr="0016745C">
        <w:rPr>
          <w:bCs/>
        </w:rPr>
        <w:t>Per què se'ls convida a participar</w:t>
      </w:r>
      <w:r w:rsidR="00EF496D">
        <w:rPr>
          <w:bCs/>
        </w:rPr>
        <w:t>.</w:t>
      </w:r>
    </w:p>
    <w:p w14:paraId="64E6B2C4" w14:textId="70B9C3A8" w:rsidR="00664A4E" w:rsidRPr="0016745C" w:rsidRDefault="00664A4E" w:rsidP="0016745C">
      <w:pPr>
        <w:pStyle w:val="Pargrafdellista"/>
        <w:numPr>
          <w:ilvl w:val="0"/>
          <w:numId w:val="21"/>
        </w:numPr>
        <w:rPr>
          <w:bCs/>
        </w:rPr>
      </w:pPr>
      <w:r w:rsidRPr="0016745C">
        <w:rPr>
          <w:bCs/>
        </w:rPr>
        <w:t>Què se'ls demanarà que facin</w:t>
      </w:r>
      <w:r w:rsidR="00EF496D">
        <w:rPr>
          <w:bCs/>
        </w:rPr>
        <w:t>.</w:t>
      </w:r>
    </w:p>
    <w:p w14:paraId="0164EA77" w14:textId="2193E84A" w:rsidR="00664A4E" w:rsidRPr="0016745C" w:rsidRDefault="00664A4E" w:rsidP="0016745C">
      <w:pPr>
        <w:pStyle w:val="Pargrafdellista"/>
        <w:numPr>
          <w:ilvl w:val="0"/>
          <w:numId w:val="21"/>
        </w:numPr>
        <w:rPr>
          <w:bCs/>
        </w:rPr>
      </w:pPr>
      <w:r w:rsidRPr="0016745C">
        <w:rPr>
          <w:bCs/>
        </w:rPr>
        <w:t>Qualsevol risc o incomoditat</w:t>
      </w:r>
      <w:r w:rsidR="00EF496D">
        <w:rPr>
          <w:bCs/>
        </w:rPr>
        <w:t>.</w:t>
      </w:r>
    </w:p>
    <w:p w14:paraId="178381DE" w14:textId="424313DB" w:rsidR="00664A4E" w:rsidRPr="0016745C" w:rsidRDefault="00664A4E" w:rsidP="0016745C">
      <w:pPr>
        <w:pStyle w:val="Pargrafdellista"/>
        <w:numPr>
          <w:ilvl w:val="0"/>
          <w:numId w:val="21"/>
        </w:numPr>
        <w:rPr>
          <w:bCs/>
        </w:rPr>
      </w:pPr>
      <w:r w:rsidRPr="0016745C">
        <w:rPr>
          <w:bCs/>
        </w:rPr>
        <w:t>Qualsevol benefici</w:t>
      </w:r>
      <w:r w:rsidR="00EF496D">
        <w:rPr>
          <w:bCs/>
        </w:rPr>
        <w:t>.</w:t>
      </w:r>
    </w:p>
    <w:p w14:paraId="2B19E2B0" w14:textId="225DA282" w:rsidR="00664A4E" w:rsidRPr="0016745C" w:rsidRDefault="00664A4E" w:rsidP="0016745C">
      <w:pPr>
        <w:pStyle w:val="Pargrafdellista"/>
        <w:numPr>
          <w:ilvl w:val="0"/>
          <w:numId w:val="21"/>
        </w:numPr>
        <w:rPr>
          <w:bCs/>
        </w:rPr>
      </w:pPr>
      <w:r w:rsidRPr="0016745C">
        <w:rPr>
          <w:bCs/>
        </w:rPr>
        <w:t>Com es tractaran les dades</w:t>
      </w:r>
      <w:r w:rsidR="00EF496D">
        <w:rPr>
          <w:bCs/>
        </w:rPr>
        <w:t>.</w:t>
      </w:r>
    </w:p>
    <w:p w14:paraId="1B1A5265" w14:textId="44E8E210" w:rsidR="00664A4E" w:rsidRPr="0016745C" w:rsidRDefault="00664A4E" w:rsidP="0016745C">
      <w:pPr>
        <w:pStyle w:val="Pargrafdellista"/>
        <w:numPr>
          <w:ilvl w:val="0"/>
          <w:numId w:val="21"/>
        </w:numPr>
        <w:rPr>
          <w:bCs/>
        </w:rPr>
      </w:pPr>
      <w:r w:rsidRPr="0016745C">
        <w:rPr>
          <w:bCs/>
        </w:rPr>
        <w:t>Els seus drets</w:t>
      </w:r>
      <w:r w:rsidR="00EF496D">
        <w:rPr>
          <w:bCs/>
        </w:rPr>
        <w:t xml:space="preserve"> en relació a les seves dades.</w:t>
      </w:r>
    </w:p>
    <w:p w14:paraId="5BD79D5B" w14:textId="3B9EBB74" w:rsidR="00664A4E" w:rsidRPr="0016745C" w:rsidRDefault="00664A4E" w:rsidP="0016745C">
      <w:pPr>
        <w:pStyle w:val="Pargrafdellista"/>
        <w:numPr>
          <w:ilvl w:val="0"/>
          <w:numId w:val="21"/>
        </w:numPr>
        <w:rPr>
          <w:bCs/>
        </w:rPr>
      </w:pPr>
      <w:r w:rsidRPr="0016745C">
        <w:rPr>
          <w:bCs/>
        </w:rPr>
        <w:t>Amb qui contactar si ten</w:t>
      </w:r>
      <w:r w:rsidR="00455611">
        <w:rPr>
          <w:bCs/>
        </w:rPr>
        <w:t>en</w:t>
      </w:r>
      <w:r w:rsidRPr="0016745C">
        <w:rPr>
          <w:bCs/>
        </w:rPr>
        <w:t xml:space="preserve"> preguntes</w:t>
      </w:r>
      <w:r w:rsidR="00EF496D">
        <w:rPr>
          <w:bCs/>
        </w:rPr>
        <w:t>.</w:t>
      </w:r>
    </w:p>
    <w:p w14:paraId="620F155C" w14:textId="77777777" w:rsidR="00462325" w:rsidRPr="00462325" w:rsidRDefault="00905EDA" w:rsidP="00462325">
      <w:pPr>
        <w:rPr>
          <w:bCs/>
        </w:rPr>
      </w:pPr>
      <w:r>
        <w:rPr>
          <w:bCs/>
        </w:rPr>
        <w:t>El full d’informació té un caràcter exclusivament informatiu</w:t>
      </w:r>
      <w:r w:rsidR="00462325">
        <w:rPr>
          <w:bCs/>
        </w:rPr>
        <w:t xml:space="preserve">: </w:t>
      </w:r>
      <w:r w:rsidR="00462325" w:rsidRPr="00462325">
        <w:rPr>
          <w:bCs/>
        </w:rPr>
        <w:t>no requereix cap signatura i, per tant, no implica cap forma de consentiment.</w:t>
      </w:r>
    </w:p>
    <w:p w14:paraId="7B0B6E93" w14:textId="6F73BDB4" w:rsidR="00536508" w:rsidRPr="00536508" w:rsidRDefault="00A074F5" w:rsidP="00536508">
      <w:pPr>
        <w:rPr>
          <w:b/>
          <w:u w:val="single"/>
        </w:rPr>
      </w:pPr>
      <w:r>
        <w:rPr>
          <w:b/>
          <w:u w:val="single"/>
        </w:rPr>
        <w:t>C</w:t>
      </w:r>
      <w:r w:rsidR="00536508" w:rsidRPr="00536508">
        <w:rPr>
          <w:b/>
          <w:u w:val="single"/>
        </w:rPr>
        <w:t xml:space="preserve">onsentiment </w:t>
      </w:r>
      <w:r w:rsidR="006223C7">
        <w:rPr>
          <w:b/>
          <w:u w:val="single"/>
        </w:rPr>
        <w:t>i</w:t>
      </w:r>
      <w:r w:rsidR="00536508" w:rsidRPr="00536508">
        <w:rPr>
          <w:b/>
          <w:u w:val="single"/>
        </w:rPr>
        <w:t>nformat</w:t>
      </w:r>
    </w:p>
    <w:p w14:paraId="009DFFC8" w14:textId="5C007BBE" w:rsidR="00536508" w:rsidRPr="00536508" w:rsidRDefault="00536508" w:rsidP="00536508">
      <w:pPr>
        <w:rPr>
          <w:bCs/>
        </w:rPr>
      </w:pPr>
      <w:r w:rsidRPr="00536508">
        <w:rPr>
          <w:bCs/>
        </w:rPr>
        <w:t xml:space="preserve">El </w:t>
      </w:r>
      <w:r w:rsidR="006223C7">
        <w:rPr>
          <w:bCs/>
        </w:rPr>
        <w:t>document</w:t>
      </w:r>
      <w:r w:rsidRPr="00536508">
        <w:rPr>
          <w:bCs/>
        </w:rPr>
        <w:t xml:space="preserve"> de consentiment informat és una confirmació escrita que </w:t>
      </w:r>
      <w:r w:rsidR="00EB1B29">
        <w:rPr>
          <w:bCs/>
        </w:rPr>
        <w:t>la persona</w:t>
      </w:r>
      <w:r w:rsidRPr="00536508">
        <w:rPr>
          <w:bCs/>
        </w:rPr>
        <w:t xml:space="preserve"> participant:</w:t>
      </w:r>
    </w:p>
    <w:p w14:paraId="486A513B" w14:textId="1F0E904E" w:rsidR="00536508" w:rsidRPr="00536508" w:rsidRDefault="00536508" w:rsidP="00536508">
      <w:pPr>
        <w:pStyle w:val="Pargrafdellista"/>
        <w:numPr>
          <w:ilvl w:val="0"/>
          <w:numId w:val="21"/>
        </w:numPr>
        <w:rPr>
          <w:bCs/>
        </w:rPr>
      </w:pPr>
      <w:r w:rsidRPr="00536508">
        <w:rPr>
          <w:bCs/>
        </w:rPr>
        <w:t xml:space="preserve">Ha llegit i entès </w:t>
      </w:r>
      <w:r w:rsidR="00A074F5">
        <w:rPr>
          <w:bCs/>
        </w:rPr>
        <w:t>el full d’informació</w:t>
      </w:r>
      <w:r w:rsidR="00EB1B29">
        <w:rPr>
          <w:bCs/>
        </w:rPr>
        <w:t>.</w:t>
      </w:r>
    </w:p>
    <w:p w14:paraId="31BB1968" w14:textId="0CC2C2A7" w:rsidR="00536508" w:rsidRPr="00536508" w:rsidRDefault="00536508" w:rsidP="00536508">
      <w:pPr>
        <w:pStyle w:val="Pargrafdellista"/>
        <w:numPr>
          <w:ilvl w:val="0"/>
          <w:numId w:val="21"/>
        </w:numPr>
        <w:rPr>
          <w:bCs/>
        </w:rPr>
      </w:pPr>
      <w:r w:rsidRPr="00536508">
        <w:rPr>
          <w:bCs/>
        </w:rPr>
        <w:t>Accepta voluntàriament participar en l'estudi</w:t>
      </w:r>
      <w:r w:rsidR="00EB1B29">
        <w:rPr>
          <w:bCs/>
        </w:rPr>
        <w:t>.</w:t>
      </w:r>
    </w:p>
    <w:p w14:paraId="71CA68F8" w14:textId="26B22AA1" w:rsidR="00536508" w:rsidRPr="00536508" w:rsidRDefault="00536508" w:rsidP="00536508">
      <w:pPr>
        <w:pStyle w:val="Pargrafdellista"/>
        <w:numPr>
          <w:ilvl w:val="0"/>
          <w:numId w:val="21"/>
        </w:numPr>
        <w:rPr>
          <w:bCs/>
        </w:rPr>
      </w:pPr>
      <w:r w:rsidRPr="00536508">
        <w:rPr>
          <w:bCs/>
        </w:rPr>
        <w:t>Sap que pot retirar-se de l'estudi</w:t>
      </w:r>
      <w:r w:rsidR="00EB1B29">
        <w:rPr>
          <w:bCs/>
        </w:rPr>
        <w:t>.</w:t>
      </w:r>
    </w:p>
    <w:p w14:paraId="7D29E927" w14:textId="57FC10E1" w:rsidR="00536508" w:rsidRPr="00536508" w:rsidRDefault="00536508" w:rsidP="00536508">
      <w:pPr>
        <w:pStyle w:val="Pargrafdellista"/>
        <w:numPr>
          <w:ilvl w:val="0"/>
          <w:numId w:val="21"/>
        </w:numPr>
        <w:rPr>
          <w:bCs/>
        </w:rPr>
      </w:pPr>
      <w:r w:rsidRPr="00536508">
        <w:rPr>
          <w:bCs/>
        </w:rPr>
        <w:t>Permet l'ús de les seves dades.</w:t>
      </w:r>
    </w:p>
    <w:p w14:paraId="1AEBDA1D" w14:textId="5B06E9DC" w:rsidR="005F5FBD" w:rsidRDefault="00C36EEF" w:rsidP="006527CA">
      <w:pPr>
        <w:rPr>
          <w:bCs/>
        </w:rPr>
      </w:pPr>
      <w:r>
        <w:rPr>
          <w:bCs/>
        </w:rPr>
        <w:t>E</w:t>
      </w:r>
      <w:r w:rsidRPr="00C36EEF">
        <w:rPr>
          <w:bCs/>
        </w:rPr>
        <w:t>l consentiment informat expressa de manera explícita que la participació és voluntària i que la persona ha comprès adequadament la informació rebuda</w:t>
      </w:r>
      <w:r w:rsidR="00F23593">
        <w:rPr>
          <w:bCs/>
        </w:rPr>
        <w:t>.</w:t>
      </w:r>
    </w:p>
    <w:p w14:paraId="0CD17875" w14:textId="77777777" w:rsidR="00F23593" w:rsidRPr="00386DAA" w:rsidRDefault="00F23593" w:rsidP="006527CA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E7156" w14:paraId="4EEFD86D" w14:textId="77777777" w:rsidTr="002E7156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14:paraId="43D7F571" w14:textId="7F911B02" w:rsidR="002E7156" w:rsidRPr="009737E1" w:rsidRDefault="002E7156" w:rsidP="009737E1">
            <w:pPr>
              <w:spacing w:after="120"/>
              <w:rPr>
                <w:b/>
                <w:bCs/>
                <w:u w:val="single"/>
              </w:rPr>
            </w:pPr>
            <w:r w:rsidRPr="009737E1">
              <w:rPr>
                <w:b/>
                <w:bCs/>
                <w:u w:val="single"/>
              </w:rPr>
              <w:t>Passos per redactar un Full d’</w:t>
            </w:r>
            <w:r w:rsidR="00E0156D">
              <w:rPr>
                <w:b/>
                <w:bCs/>
                <w:u w:val="single"/>
              </w:rPr>
              <w:t>i</w:t>
            </w:r>
            <w:r w:rsidRPr="009737E1">
              <w:rPr>
                <w:b/>
                <w:bCs/>
                <w:u w:val="single"/>
              </w:rPr>
              <w:t xml:space="preserve">nformació </w:t>
            </w:r>
          </w:p>
        </w:tc>
      </w:tr>
    </w:tbl>
    <w:p w14:paraId="434B87C4" w14:textId="62EFA43F" w:rsidR="00065163" w:rsidRDefault="00065163" w:rsidP="00065163">
      <w:r>
        <w:t xml:space="preserve">Un bon full d’informació inclou seccions clares escrites en un llenguatge senzill i no tècnic. </w:t>
      </w:r>
      <w:r w:rsidR="00621AF5">
        <w:t>Les persones participants hauran d’entendre</w:t>
      </w:r>
      <w:r>
        <w:t xml:space="preserve"> tot sense coneixements especialitzats.</w:t>
      </w:r>
    </w:p>
    <w:p w14:paraId="133DF4F6" w14:textId="43A446BD" w:rsidR="00745BBE" w:rsidRDefault="00065163" w:rsidP="00065163">
      <w:r>
        <w:t>A continuació es mostra l'estructura recomanada:</w:t>
      </w:r>
    </w:p>
    <w:p w14:paraId="07B6F714" w14:textId="77777777" w:rsidR="00F7380A" w:rsidRPr="009D3052" w:rsidRDefault="00F7380A" w:rsidP="00F7380A">
      <w:pPr>
        <w:rPr>
          <w:rStyle w:val="Textennegreta"/>
        </w:rPr>
      </w:pPr>
      <w:r w:rsidRPr="009D3052">
        <w:rPr>
          <w:rStyle w:val="Textennegreta"/>
        </w:rPr>
        <w:t>A. Títol de l'estudi</w:t>
      </w:r>
    </w:p>
    <w:p w14:paraId="11316E6B" w14:textId="2D13BDA3" w:rsidR="00F7380A" w:rsidRDefault="00F7380A" w:rsidP="00F7380A">
      <w:r>
        <w:t xml:space="preserve">Clar, concís i </w:t>
      </w:r>
      <w:r w:rsidR="00A5489C">
        <w:t>que no pugui conduir a interpretacions errònies</w:t>
      </w:r>
      <w:r>
        <w:t>.</w:t>
      </w:r>
    </w:p>
    <w:p w14:paraId="4AE4B612" w14:textId="77777777" w:rsidR="00F7380A" w:rsidRPr="009D3052" w:rsidRDefault="00F7380A" w:rsidP="00F7380A">
      <w:pPr>
        <w:rPr>
          <w:rStyle w:val="Textennegreta"/>
        </w:rPr>
      </w:pPr>
      <w:r w:rsidRPr="009D3052">
        <w:rPr>
          <w:rStyle w:val="Textennegreta"/>
        </w:rPr>
        <w:t>B. Invitació a participar</w:t>
      </w:r>
    </w:p>
    <w:p w14:paraId="4329A223" w14:textId="0973C6FC" w:rsidR="00F7380A" w:rsidRDefault="00F7380A" w:rsidP="00F7380A">
      <w:r>
        <w:t>Expliqueu</w:t>
      </w:r>
      <w:r w:rsidR="006B67E5">
        <w:t xml:space="preserve"> el</w:t>
      </w:r>
      <w:r>
        <w:t xml:space="preserve"> perquè s'ha convidat </w:t>
      </w:r>
      <w:r w:rsidR="00A5489C">
        <w:t>a la persona</w:t>
      </w:r>
      <w:r>
        <w:t xml:space="preserve"> participant i que la participació és voluntària.</w:t>
      </w:r>
    </w:p>
    <w:p w14:paraId="7572700F" w14:textId="77777777" w:rsidR="00F7380A" w:rsidRPr="009D3052" w:rsidRDefault="00F7380A" w:rsidP="00F7380A">
      <w:pPr>
        <w:rPr>
          <w:rStyle w:val="Textennegreta"/>
        </w:rPr>
      </w:pPr>
      <w:r w:rsidRPr="009D3052">
        <w:rPr>
          <w:rStyle w:val="Textennegreta"/>
        </w:rPr>
        <w:t>C. Objectiu de l'estudi</w:t>
      </w:r>
    </w:p>
    <w:p w14:paraId="4241E131" w14:textId="77777777" w:rsidR="00F7380A" w:rsidRDefault="00F7380A" w:rsidP="00F7380A">
      <w:r>
        <w:t>Descriviu què investiga l'estudi, per què és important i qui el duu a terme.</w:t>
      </w:r>
    </w:p>
    <w:p w14:paraId="7710ECD6" w14:textId="77777777" w:rsidR="00F7380A" w:rsidRPr="009D3052" w:rsidRDefault="00F7380A" w:rsidP="00F7380A">
      <w:pPr>
        <w:rPr>
          <w:rStyle w:val="Textennegreta"/>
        </w:rPr>
      </w:pPr>
      <w:r w:rsidRPr="009D3052">
        <w:rPr>
          <w:rStyle w:val="Textennegreta"/>
        </w:rPr>
        <w:t>D. Què implica la participació</w:t>
      </w:r>
    </w:p>
    <w:p w14:paraId="5F5ABEA8" w14:textId="77777777" w:rsidR="00F7380A" w:rsidRDefault="00F7380A" w:rsidP="00F7380A">
      <w:r>
        <w:t>Proporcioneu detalls com ara:</w:t>
      </w:r>
    </w:p>
    <w:p w14:paraId="3751290B" w14:textId="3A66075E" w:rsidR="00F7380A" w:rsidRDefault="00F7380A" w:rsidP="009D3052">
      <w:pPr>
        <w:pStyle w:val="Pargrafdellista"/>
        <w:numPr>
          <w:ilvl w:val="0"/>
          <w:numId w:val="21"/>
        </w:numPr>
      </w:pPr>
      <w:r>
        <w:t>Procediments (entrevistes, enquestes, observacions, etc.)</w:t>
      </w:r>
      <w:r w:rsidR="00FB76BE">
        <w:t>.</w:t>
      </w:r>
    </w:p>
    <w:p w14:paraId="3FA0680F" w14:textId="773562B5" w:rsidR="00F7380A" w:rsidRDefault="00F7380A" w:rsidP="009D3052">
      <w:pPr>
        <w:pStyle w:val="Pargrafdellista"/>
        <w:numPr>
          <w:ilvl w:val="0"/>
          <w:numId w:val="21"/>
        </w:numPr>
      </w:pPr>
      <w:r>
        <w:t>Temps necessari</w:t>
      </w:r>
      <w:r w:rsidR="00FB76BE">
        <w:t>.</w:t>
      </w:r>
    </w:p>
    <w:p w14:paraId="07C4D1DB" w14:textId="5618B77C" w:rsidR="00F7380A" w:rsidRDefault="00F7380A" w:rsidP="009D3052">
      <w:pPr>
        <w:pStyle w:val="Pargrafdellista"/>
        <w:numPr>
          <w:ilvl w:val="0"/>
          <w:numId w:val="21"/>
        </w:numPr>
      </w:pPr>
      <w:r>
        <w:t>Ubicació/mode (en línia, en persona)</w:t>
      </w:r>
      <w:r w:rsidR="00FB76BE">
        <w:t>.</w:t>
      </w:r>
    </w:p>
    <w:p w14:paraId="24B38033" w14:textId="0D43E219" w:rsidR="00F7380A" w:rsidRDefault="00F7380A" w:rsidP="009D3052">
      <w:pPr>
        <w:pStyle w:val="Pargrafdellista"/>
        <w:numPr>
          <w:ilvl w:val="0"/>
          <w:numId w:val="21"/>
        </w:numPr>
      </w:pPr>
      <w:r>
        <w:t>Tipus de preguntes que es fan</w:t>
      </w:r>
      <w:r w:rsidR="00FB76BE">
        <w:t>.</w:t>
      </w:r>
    </w:p>
    <w:p w14:paraId="1549DC80" w14:textId="00458897" w:rsidR="00F7380A" w:rsidRDefault="00F7380A" w:rsidP="009D3052">
      <w:pPr>
        <w:pStyle w:val="Pargrafdellista"/>
        <w:numPr>
          <w:ilvl w:val="0"/>
          <w:numId w:val="21"/>
        </w:numPr>
      </w:pPr>
      <w:r>
        <w:t>Si les sessions es graven (àudio/vídeo)</w:t>
      </w:r>
      <w:r w:rsidR="00FB76BE">
        <w:t>.</w:t>
      </w:r>
    </w:p>
    <w:p w14:paraId="12C1DC68" w14:textId="2074E90C" w:rsidR="00777586" w:rsidRDefault="00871FA9" w:rsidP="00F7380A">
      <w:r>
        <w:t xml:space="preserve">Cal </w:t>
      </w:r>
      <w:r w:rsidR="007124EE">
        <w:t>vetllar per proporcionar la informació clara i detallada</w:t>
      </w:r>
      <w:r w:rsidR="00F7380A">
        <w:t>.</w:t>
      </w:r>
    </w:p>
    <w:p w14:paraId="1CF2F4AB" w14:textId="77777777" w:rsidR="00F96FE6" w:rsidRPr="00444F09" w:rsidRDefault="00F96FE6" w:rsidP="00F96FE6">
      <w:pPr>
        <w:rPr>
          <w:rStyle w:val="Textennegreta"/>
        </w:rPr>
      </w:pPr>
      <w:r w:rsidRPr="00444F09">
        <w:rPr>
          <w:rStyle w:val="Textennegreta"/>
        </w:rPr>
        <w:t>E. Riscos o molèsties</w:t>
      </w:r>
    </w:p>
    <w:p w14:paraId="2FA0FD38" w14:textId="33B53682" w:rsidR="00F96FE6" w:rsidRDefault="00C20BFF" w:rsidP="00F96FE6">
      <w:r>
        <w:t xml:space="preserve">És important </w:t>
      </w:r>
      <w:r w:rsidR="001512B4">
        <w:t>fer constar si hi ha:</w:t>
      </w:r>
    </w:p>
    <w:p w14:paraId="4E1F108E" w14:textId="49F8D937" w:rsidR="00F96FE6" w:rsidRDefault="00F96FE6" w:rsidP="00444F09">
      <w:pPr>
        <w:pStyle w:val="Pargrafdellista"/>
        <w:numPr>
          <w:ilvl w:val="0"/>
          <w:numId w:val="21"/>
        </w:numPr>
      </w:pPr>
      <w:r>
        <w:t>Preguntes sensibles</w:t>
      </w:r>
      <w:r w:rsidR="001512B4">
        <w:t>.</w:t>
      </w:r>
    </w:p>
    <w:p w14:paraId="18CAEECE" w14:textId="6AB1F176" w:rsidR="00F96FE6" w:rsidRDefault="00F96FE6" w:rsidP="00444F09">
      <w:pPr>
        <w:pStyle w:val="Pargrafdellista"/>
        <w:numPr>
          <w:ilvl w:val="0"/>
          <w:numId w:val="21"/>
        </w:numPr>
      </w:pPr>
      <w:r>
        <w:t>Molèsties emocionals o psicològiques</w:t>
      </w:r>
      <w:r w:rsidR="001512B4">
        <w:t>.</w:t>
      </w:r>
    </w:p>
    <w:p w14:paraId="3C3818CC" w14:textId="1F845F5D" w:rsidR="00F96FE6" w:rsidRDefault="00F96FE6" w:rsidP="00444F09">
      <w:pPr>
        <w:pStyle w:val="Pargrafdellista"/>
        <w:numPr>
          <w:ilvl w:val="0"/>
          <w:numId w:val="21"/>
        </w:numPr>
      </w:pPr>
      <w:r>
        <w:t>Riscos físics</w:t>
      </w:r>
      <w:r w:rsidR="001512B4">
        <w:t>.</w:t>
      </w:r>
    </w:p>
    <w:p w14:paraId="4F1C1A48" w14:textId="771A2CFA" w:rsidR="00F96FE6" w:rsidRDefault="00F96FE6" w:rsidP="00444F09">
      <w:pPr>
        <w:pStyle w:val="Pargrafdellista"/>
        <w:numPr>
          <w:ilvl w:val="0"/>
          <w:numId w:val="21"/>
        </w:numPr>
      </w:pPr>
      <w:r>
        <w:t>Límits de confidencialitat</w:t>
      </w:r>
      <w:r w:rsidR="001512B4">
        <w:t>.</w:t>
      </w:r>
    </w:p>
    <w:p w14:paraId="042923A3" w14:textId="1BCACB13" w:rsidR="00F96FE6" w:rsidRDefault="00F96FE6" w:rsidP="00F96FE6">
      <w:r>
        <w:t>Si els riscos són mínims, indiqueu-ho.</w:t>
      </w:r>
    </w:p>
    <w:p w14:paraId="3948D1C6" w14:textId="77777777" w:rsidR="00F96FE6" w:rsidRPr="00444F09" w:rsidRDefault="00F96FE6" w:rsidP="00F96FE6">
      <w:pPr>
        <w:rPr>
          <w:rStyle w:val="Textennegreta"/>
        </w:rPr>
      </w:pPr>
      <w:r w:rsidRPr="00444F09">
        <w:rPr>
          <w:rStyle w:val="Textennegreta"/>
        </w:rPr>
        <w:t>F. Beneficis</w:t>
      </w:r>
    </w:p>
    <w:p w14:paraId="39A45D31" w14:textId="77777777" w:rsidR="00F96FE6" w:rsidRDefault="00F96FE6" w:rsidP="00F96FE6">
      <w:r>
        <w:t>Descriviu:</w:t>
      </w:r>
    </w:p>
    <w:p w14:paraId="7197E67B" w14:textId="4C0FBAC4" w:rsidR="00F96FE6" w:rsidRDefault="00F96FE6" w:rsidP="00444F09">
      <w:pPr>
        <w:pStyle w:val="Pargrafdellista"/>
        <w:numPr>
          <w:ilvl w:val="0"/>
          <w:numId w:val="21"/>
        </w:numPr>
      </w:pPr>
      <w:r>
        <w:t>Possibles beneficis personals de la participació (si n'hi ha)</w:t>
      </w:r>
    </w:p>
    <w:p w14:paraId="6B71FA09" w14:textId="218810E9" w:rsidR="00F96FE6" w:rsidRDefault="004243E2" w:rsidP="00444F09">
      <w:pPr>
        <w:pStyle w:val="Pargrafdellista"/>
        <w:numPr>
          <w:ilvl w:val="0"/>
          <w:numId w:val="21"/>
        </w:numPr>
      </w:pPr>
      <w:r>
        <w:t>El b</w:t>
      </w:r>
      <w:r w:rsidR="00F96FE6">
        <w:t>enefici social o acadèmic més ampli.</w:t>
      </w:r>
    </w:p>
    <w:p w14:paraId="0E922721" w14:textId="77777777" w:rsidR="00F96FE6" w:rsidRDefault="00F96FE6" w:rsidP="00F96FE6">
      <w:r>
        <w:t>Eviteu exagerar els beneficis.</w:t>
      </w:r>
    </w:p>
    <w:p w14:paraId="17F3DA35" w14:textId="77777777" w:rsidR="00F96FE6" w:rsidRPr="00444F09" w:rsidRDefault="00F96FE6" w:rsidP="00F96FE6">
      <w:pPr>
        <w:rPr>
          <w:rStyle w:val="Textennegreta"/>
        </w:rPr>
      </w:pPr>
      <w:r w:rsidRPr="00444F09">
        <w:rPr>
          <w:rStyle w:val="Textennegreta"/>
        </w:rPr>
        <w:t>G. Confidencialitat i protecció de dades</w:t>
      </w:r>
    </w:p>
    <w:p w14:paraId="0106E618" w14:textId="77777777" w:rsidR="00F96FE6" w:rsidRDefault="00F96FE6" w:rsidP="00F96FE6">
      <w:r>
        <w:t>Expliqueu:</w:t>
      </w:r>
    </w:p>
    <w:p w14:paraId="00B5DB19" w14:textId="36C49573" w:rsidR="00F96FE6" w:rsidRDefault="00F96FE6" w:rsidP="00444F09">
      <w:pPr>
        <w:pStyle w:val="Pargrafdellista"/>
        <w:numPr>
          <w:ilvl w:val="0"/>
          <w:numId w:val="21"/>
        </w:numPr>
      </w:pPr>
      <w:r>
        <w:t>Quines dades es recopilen</w:t>
      </w:r>
      <w:r w:rsidR="000E3774">
        <w:t>.</w:t>
      </w:r>
    </w:p>
    <w:p w14:paraId="5BA30049" w14:textId="22DB0DDD" w:rsidR="00F96FE6" w:rsidRDefault="00F96FE6" w:rsidP="00444F09">
      <w:pPr>
        <w:pStyle w:val="Pargrafdellista"/>
        <w:numPr>
          <w:ilvl w:val="0"/>
          <w:numId w:val="21"/>
        </w:numPr>
      </w:pPr>
      <w:r>
        <w:t>Com s'emmagatzemaran (per exemple, xifrades, protegides amb contrasenya)</w:t>
      </w:r>
      <w:r w:rsidR="000E3774">
        <w:t>.</w:t>
      </w:r>
    </w:p>
    <w:p w14:paraId="174ECA52" w14:textId="31C0F245" w:rsidR="00F96FE6" w:rsidRDefault="00F96FE6" w:rsidP="00444F09">
      <w:pPr>
        <w:pStyle w:val="Pargrafdellista"/>
        <w:numPr>
          <w:ilvl w:val="0"/>
          <w:numId w:val="21"/>
        </w:numPr>
      </w:pPr>
      <w:r>
        <w:t>Qui hi tindrà accés</w:t>
      </w:r>
      <w:r w:rsidR="000E3774">
        <w:t>.</w:t>
      </w:r>
    </w:p>
    <w:p w14:paraId="4F6AF27C" w14:textId="5C7F6506" w:rsidR="00DC7CD2" w:rsidRDefault="00F96FE6" w:rsidP="00DC7CD2">
      <w:pPr>
        <w:pStyle w:val="Pargrafdellista"/>
        <w:numPr>
          <w:ilvl w:val="0"/>
          <w:numId w:val="21"/>
        </w:numPr>
      </w:pPr>
      <w:r>
        <w:t>Quant de temps es conservaran</w:t>
      </w:r>
      <w:r w:rsidR="000E3774">
        <w:t>.</w:t>
      </w:r>
    </w:p>
    <w:p w14:paraId="157149BD" w14:textId="7E3A2BA9" w:rsidR="00DC7CD2" w:rsidRDefault="00DC7CD2" w:rsidP="00DC7CD2">
      <w:pPr>
        <w:pStyle w:val="Pargrafdellista"/>
        <w:numPr>
          <w:ilvl w:val="0"/>
          <w:numId w:val="21"/>
        </w:numPr>
      </w:pPr>
      <w:r>
        <w:t>Si serà anonimitzat o pseudònimitzat</w:t>
      </w:r>
      <w:r w:rsidR="000E3774">
        <w:t>.</w:t>
      </w:r>
    </w:p>
    <w:p w14:paraId="0395317F" w14:textId="04F97624" w:rsidR="00DC7CD2" w:rsidRDefault="00DC7CD2" w:rsidP="00DC7CD2">
      <w:pPr>
        <w:pStyle w:val="Pargrafdellista"/>
        <w:numPr>
          <w:ilvl w:val="0"/>
          <w:numId w:val="21"/>
        </w:numPr>
      </w:pPr>
      <w:r>
        <w:lastRenderedPageBreak/>
        <w:t>Compliment del RGPD i de la legislació espanyola</w:t>
      </w:r>
      <w:r w:rsidR="000E3774">
        <w:t>.</w:t>
      </w:r>
    </w:p>
    <w:p w14:paraId="0D9887F1" w14:textId="77777777" w:rsidR="00DC7CD2" w:rsidRPr="00DC7CD2" w:rsidRDefault="00DC7CD2" w:rsidP="00DC7CD2">
      <w:pPr>
        <w:rPr>
          <w:rStyle w:val="Textennegreta"/>
        </w:rPr>
      </w:pPr>
      <w:r w:rsidRPr="00DC7CD2">
        <w:rPr>
          <w:rStyle w:val="Textennegreta"/>
        </w:rPr>
        <w:t>H. Participació voluntària i dret de retirada</w:t>
      </w:r>
    </w:p>
    <w:p w14:paraId="2FA3E1DF" w14:textId="77777777" w:rsidR="00DC7CD2" w:rsidRDefault="00DC7CD2" w:rsidP="00DC7CD2">
      <w:r>
        <w:t>Expliqueu:</w:t>
      </w:r>
    </w:p>
    <w:p w14:paraId="3D1D0021" w14:textId="41965A43" w:rsidR="00DC7CD2" w:rsidRDefault="000E3774" w:rsidP="00DC7CD2">
      <w:pPr>
        <w:pStyle w:val="Pargrafdellista"/>
        <w:numPr>
          <w:ilvl w:val="0"/>
          <w:numId w:val="21"/>
        </w:numPr>
      </w:pPr>
      <w:r>
        <w:t>Les persones</w:t>
      </w:r>
      <w:r w:rsidR="00DC7CD2">
        <w:t xml:space="preserve"> participants poden retirar-se en qualsevol moment. </w:t>
      </w:r>
    </w:p>
    <w:p w14:paraId="1C9ABCD8" w14:textId="6C3F143E" w:rsidR="00DC7CD2" w:rsidRDefault="00135D4C" w:rsidP="00DC7CD2">
      <w:pPr>
        <w:pStyle w:val="Pargrafdellista"/>
        <w:numPr>
          <w:ilvl w:val="0"/>
          <w:numId w:val="21"/>
        </w:numPr>
      </w:pPr>
      <w:r>
        <w:t>Procediment d’eliminació de les dades</w:t>
      </w:r>
      <w:r w:rsidR="00DC7CD2">
        <w:t>.</w:t>
      </w:r>
    </w:p>
    <w:p w14:paraId="67449D41" w14:textId="578DA64A" w:rsidR="00135D4C" w:rsidRDefault="00CC4010" w:rsidP="00135D4C">
      <w:r>
        <w:t xml:space="preserve">Si les dades són anònimes </w:t>
      </w:r>
      <w:r w:rsidR="00C36A7F">
        <w:t>des de la recollida no es podran eliminar, cal especificar-ho.</w:t>
      </w:r>
    </w:p>
    <w:p w14:paraId="774B6F8D" w14:textId="77777777" w:rsidR="00DC7CD2" w:rsidRPr="00DC7CD2" w:rsidRDefault="00DC7CD2" w:rsidP="00DC7CD2">
      <w:pPr>
        <w:rPr>
          <w:b/>
          <w:bCs/>
        </w:rPr>
      </w:pPr>
      <w:r w:rsidRPr="00DC7CD2">
        <w:rPr>
          <w:b/>
          <w:bCs/>
        </w:rPr>
        <w:t>I. Informació de contacte</w:t>
      </w:r>
    </w:p>
    <w:p w14:paraId="24036032" w14:textId="77777777" w:rsidR="00DC7CD2" w:rsidRDefault="00DC7CD2" w:rsidP="00DC7CD2">
      <w:r>
        <w:t>Proporcioneu:</w:t>
      </w:r>
    </w:p>
    <w:p w14:paraId="308E2E44" w14:textId="3A4B33BE" w:rsidR="00DC7CD2" w:rsidRDefault="00DC7CD2" w:rsidP="00DC7CD2">
      <w:pPr>
        <w:pStyle w:val="Pargrafdellista"/>
        <w:numPr>
          <w:ilvl w:val="0"/>
          <w:numId w:val="21"/>
        </w:numPr>
      </w:pPr>
      <w:r>
        <w:t>Nom i contacte de l'investigador/a</w:t>
      </w:r>
      <w:r w:rsidR="00FE6001">
        <w:t xml:space="preserve"> responsable.</w:t>
      </w:r>
    </w:p>
    <w:p w14:paraId="07DCE7D7" w14:textId="4F225E1E" w:rsidR="00DC7CD2" w:rsidRDefault="00DC7CD2" w:rsidP="00DC7CD2">
      <w:pPr>
        <w:pStyle w:val="Pargrafdellista"/>
        <w:numPr>
          <w:ilvl w:val="0"/>
          <w:numId w:val="21"/>
        </w:numPr>
      </w:pPr>
      <w:r>
        <w:t>Contacte del delegat/da de protecció de dades per al tractament de dades.</w:t>
      </w:r>
    </w:p>
    <w:p w14:paraId="381C9F00" w14:textId="77777777" w:rsidR="00F17A54" w:rsidRDefault="00F17A54" w:rsidP="00F17A54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A7CD0" w14:paraId="3822CAB4" w14:textId="77777777" w:rsidTr="007A7CD0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14:paraId="2B495A88" w14:textId="49458294" w:rsidR="007A7CD0" w:rsidRPr="007A7CD0" w:rsidRDefault="007A7CD0" w:rsidP="007A7CD0">
            <w:pPr>
              <w:spacing w:after="120"/>
              <w:rPr>
                <w:b/>
                <w:bCs/>
                <w:u w:val="single"/>
              </w:rPr>
            </w:pPr>
            <w:r w:rsidRPr="007A7CD0">
              <w:rPr>
                <w:b/>
                <w:bCs/>
                <w:u w:val="single"/>
              </w:rPr>
              <w:t>Passos per redactar el Consentiment Informat</w:t>
            </w:r>
          </w:p>
        </w:tc>
      </w:tr>
    </w:tbl>
    <w:p w14:paraId="38B94B2F" w14:textId="77777777" w:rsidR="002244B6" w:rsidRDefault="002244B6" w:rsidP="002244B6">
      <w:r>
        <w:t>El formulari de consentiment informat és més curt i normalment inclou caselles de selecció o declaracions perquè els participants l'aprovin.</w:t>
      </w:r>
    </w:p>
    <w:p w14:paraId="2E0BB17A" w14:textId="77777777" w:rsidR="002244B6" w:rsidRPr="0045410D" w:rsidRDefault="002244B6" w:rsidP="002244B6">
      <w:pPr>
        <w:rPr>
          <w:b/>
          <w:bCs/>
        </w:rPr>
      </w:pPr>
      <w:r w:rsidRPr="0045410D">
        <w:rPr>
          <w:b/>
          <w:bCs/>
        </w:rPr>
        <w:t>A. Identifiqueu l'estudi</w:t>
      </w:r>
    </w:p>
    <w:p w14:paraId="11A465B9" w14:textId="77777777" w:rsidR="002244B6" w:rsidRDefault="002244B6" w:rsidP="002244B6">
      <w:r>
        <w:t>Repetiu:</w:t>
      </w:r>
    </w:p>
    <w:p w14:paraId="6ADF19DC" w14:textId="45651FF7" w:rsidR="002244B6" w:rsidRDefault="002244B6" w:rsidP="002244B6">
      <w:pPr>
        <w:pStyle w:val="Pargrafdellista"/>
        <w:numPr>
          <w:ilvl w:val="0"/>
          <w:numId w:val="21"/>
        </w:numPr>
      </w:pPr>
      <w:r>
        <w:t>Títol de l'estudi</w:t>
      </w:r>
      <w:r w:rsidR="00A510DD">
        <w:t>.</w:t>
      </w:r>
    </w:p>
    <w:p w14:paraId="0BEFFAD8" w14:textId="1D8A8287" w:rsidR="002244B6" w:rsidRDefault="002244B6" w:rsidP="002244B6">
      <w:pPr>
        <w:pStyle w:val="Pargrafdellista"/>
        <w:numPr>
          <w:ilvl w:val="0"/>
          <w:numId w:val="21"/>
        </w:numPr>
      </w:pPr>
      <w:r>
        <w:t>Nom de l'investigador/a</w:t>
      </w:r>
      <w:r w:rsidR="00A510DD">
        <w:t xml:space="preserve"> responsable.</w:t>
      </w:r>
    </w:p>
    <w:p w14:paraId="24F6A82C" w14:textId="4C58DA26" w:rsidR="00F17A54" w:rsidRDefault="002244B6" w:rsidP="002244B6">
      <w:pPr>
        <w:pStyle w:val="Pargrafdellista"/>
        <w:numPr>
          <w:ilvl w:val="0"/>
          <w:numId w:val="21"/>
        </w:numPr>
      </w:pPr>
      <w:r>
        <w:t>Institució</w:t>
      </w:r>
      <w:r w:rsidR="00A510DD">
        <w:t>.</w:t>
      </w:r>
    </w:p>
    <w:p w14:paraId="0645E29D" w14:textId="77777777" w:rsidR="0045410D" w:rsidRPr="0045410D" w:rsidRDefault="0045410D" w:rsidP="0045410D">
      <w:pPr>
        <w:rPr>
          <w:b/>
          <w:bCs/>
        </w:rPr>
      </w:pPr>
      <w:r w:rsidRPr="0045410D">
        <w:rPr>
          <w:b/>
          <w:bCs/>
        </w:rPr>
        <w:t>B. Declaracions de confirmació</w:t>
      </w:r>
    </w:p>
    <w:p w14:paraId="42134E4B" w14:textId="26692152" w:rsidR="0045410D" w:rsidRDefault="00C75871" w:rsidP="0045410D">
      <w:r>
        <w:t>En general</w:t>
      </w:r>
      <w:r w:rsidR="0045410D">
        <w:t xml:space="preserve">, </w:t>
      </w:r>
      <w:r>
        <w:t xml:space="preserve">les persones </w:t>
      </w:r>
      <w:r w:rsidR="0045410D">
        <w:t>participants confirmen que:</w:t>
      </w:r>
    </w:p>
    <w:p w14:paraId="79AF6D7D" w14:textId="1BD90210" w:rsidR="0045410D" w:rsidRDefault="0045410D" w:rsidP="0045410D">
      <w:pPr>
        <w:pStyle w:val="Pargrafdellista"/>
        <w:numPr>
          <w:ilvl w:val="0"/>
          <w:numId w:val="31"/>
        </w:numPr>
      </w:pPr>
      <w:r>
        <w:t xml:space="preserve">Han llegit i entès el full </w:t>
      </w:r>
      <w:r w:rsidR="00882D55">
        <w:t>d’</w:t>
      </w:r>
      <w:r>
        <w:t>informa</w:t>
      </w:r>
      <w:r w:rsidR="00882D55">
        <w:t>ció</w:t>
      </w:r>
      <w:r w:rsidR="006A0F6D">
        <w:t>.</w:t>
      </w:r>
    </w:p>
    <w:p w14:paraId="5A0857FC" w14:textId="2F2EF3AF" w:rsidR="0045410D" w:rsidRDefault="0045410D" w:rsidP="0045410D">
      <w:pPr>
        <w:pStyle w:val="Pargrafdellista"/>
        <w:numPr>
          <w:ilvl w:val="0"/>
          <w:numId w:val="31"/>
        </w:numPr>
      </w:pPr>
      <w:r>
        <w:t>Han tingut l'oportunitat de fer preguntes</w:t>
      </w:r>
      <w:r w:rsidR="006A0F6D">
        <w:t>.</w:t>
      </w:r>
    </w:p>
    <w:p w14:paraId="0D2436E4" w14:textId="37475A31" w:rsidR="0045410D" w:rsidRDefault="0045410D" w:rsidP="0045410D">
      <w:pPr>
        <w:pStyle w:val="Pargrafdellista"/>
        <w:numPr>
          <w:ilvl w:val="0"/>
          <w:numId w:val="31"/>
        </w:numPr>
      </w:pPr>
      <w:r>
        <w:t>Entenen que la participació és voluntària</w:t>
      </w:r>
      <w:r w:rsidR="006A0F6D">
        <w:t>.</w:t>
      </w:r>
    </w:p>
    <w:p w14:paraId="415A8239" w14:textId="475BDD92" w:rsidR="0045410D" w:rsidRDefault="0045410D" w:rsidP="0045410D">
      <w:pPr>
        <w:pStyle w:val="Pargrafdellista"/>
        <w:numPr>
          <w:ilvl w:val="0"/>
          <w:numId w:val="31"/>
        </w:numPr>
      </w:pPr>
      <w:r>
        <w:t>Poden retirar-se sense cap conseqüència</w:t>
      </w:r>
      <w:r w:rsidR="006A0F6D">
        <w:t>.</w:t>
      </w:r>
    </w:p>
    <w:p w14:paraId="4842A3CA" w14:textId="27A3E903" w:rsidR="0045410D" w:rsidRDefault="0045410D" w:rsidP="0045410D">
      <w:pPr>
        <w:pStyle w:val="Pargrafdellista"/>
        <w:numPr>
          <w:ilvl w:val="0"/>
          <w:numId w:val="31"/>
        </w:numPr>
      </w:pPr>
      <w:r>
        <w:t>Accepten els procediments (per exemple, enregistraments)</w:t>
      </w:r>
      <w:r w:rsidR="008A5803">
        <w:t>.</w:t>
      </w:r>
    </w:p>
    <w:p w14:paraId="3F92697B" w14:textId="4ADF0F46" w:rsidR="0045410D" w:rsidRDefault="0045410D" w:rsidP="0045410D">
      <w:pPr>
        <w:pStyle w:val="Pargrafdellista"/>
        <w:numPr>
          <w:ilvl w:val="0"/>
          <w:numId w:val="31"/>
        </w:numPr>
      </w:pPr>
      <w:r>
        <w:t>Permeten que les dades s'utilitzin amb finalitats de recerca</w:t>
      </w:r>
      <w:r w:rsidR="008A5803">
        <w:t>.</w:t>
      </w:r>
    </w:p>
    <w:p w14:paraId="6EE55924" w14:textId="70C860D0" w:rsidR="0045410D" w:rsidRDefault="0045410D" w:rsidP="0045410D">
      <w:pPr>
        <w:pStyle w:val="Pargrafdellista"/>
        <w:numPr>
          <w:ilvl w:val="0"/>
          <w:numId w:val="31"/>
        </w:numPr>
      </w:pPr>
      <w:r>
        <w:t>Accepten la publicació de dades anonimitzades (si escau).</w:t>
      </w:r>
    </w:p>
    <w:p w14:paraId="73FCF6F9" w14:textId="47E87C2F" w:rsidR="0045410D" w:rsidRDefault="0063170C" w:rsidP="00FC34BF">
      <w:r>
        <w:t xml:space="preserve">Es recomana que </w:t>
      </w:r>
      <w:r w:rsidR="00FC34BF">
        <w:t xml:space="preserve">la persona participant pugui confirmar cada aspecte de forma individual (per exemple, amb una casella de selecció </w:t>
      </w:r>
      <w:r w:rsidR="0045410D">
        <w:rPr>
          <w:rFonts w:ascii="Segoe UI Symbol" w:hAnsi="Segoe UI Symbol" w:cs="Segoe UI Symbol"/>
        </w:rPr>
        <w:t>☐</w:t>
      </w:r>
      <w:r w:rsidR="0045410D">
        <w:t>).</w:t>
      </w:r>
    </w:p>
    <w:p w14:paraId="4E1E8275" w14:textId="77777777" w:rsidR="0045410D" w:rsidRPr="0045410D" w:rsidRDefault="0045410D" w:rsidP="0045410D">
      <w:pPr>
        <w:rPr>
          <w:b/>
          <w:bCs/>
        </w:rPr>
      </w:pPr>
      <w:r w:rsidRPr="0045410D">
        <w:rPr>
          <w:b/>
          <w:bCs/>
        </w:rPr>
        <w:t>C. Signatures</w:t>
      </w:r>
    </w:p>
    <w:p w14:paraId="509DD926" w14:textId="28ED36B7" w:rsidR="0045410D" w:rsidRDefault="0045410D" w:rsidP="0045410D">
      <w:r>
        <w:t>Inclou:</w:t>
      </w:r>
    </w:p>
    <w:p w14:paraId="4F43E870" w14:textId="77777777" w:rsidR="00226E82" w:rsidRDefault="00226E82" w:rsidP="00226E82">
      <w:pPr>
        <w:pStyle w:val="Pargrafdellista"/>
        <w:numPr>
          <w:ilvl w:val="0"/>
          <w:numId w:val="21"/>
        </w:numPr>
        <w:sectPr w:rsidR="00226E82" w:rsidSect="00D64EF0">
          <w:headerReference w:type="default" r:id="rId11"/>
          <w:footerReference w:type="default" r:id="rId12"/>
          <w:pgSz w:w="11906" w:h="16838"/>
          <w:pgMar w:top="1418" w:right="1701" w:bottom="851" w:left="1701" w:header="709" w:footer="259" w:gutter="0"/>
          <w:cols w:space="708"/>
          <w:docGrid w:linePitch="360"/>
        </w:sectPr>
      </w:pPr>
    </w:p>
    <w:p w14:paraId="52A075B3" w14:textId="5DBE61F2" w:rsidR="0045410D" w:rsidRDefault="0045410D" w:rsidP="00226E82">
      <w:pPr>
        <w:pStyle w:val="Pargrafdellista"/>
        <w:numPr>
          <w:ilvl w:val="0"/>
          <w:numId w:val="21"/>
        </w:numPr>
      </w:pPr>
      <w:r>
        <w:t>Nom de</w:t>
      </w:r>
      <w:r w:rsidR="009E3FE1">
        <w:t xml:space="preserve"> </w:t>
      </w:r>
      <w:r>
        <w:t>l</w:t>
      </w:r>
      <w:r w:rsidR="009E3FE1">
        <w:t>a</w:t>
      </w:r>
      <w:r>
        <w:t xml:space="preserve"> </w:t>
      </w:r>
      <w:r w:rsidR="009E3FE1">
        <w:t xml:space="preserve">persona </w:t>
      </w:r>
      <w:r>
        <w:t>participant</w:t>
      </w:r>
    </w:p>
    <w:p w14:paraId="70D02745" w14:textId="530519FE" w:rsidR="0045410D" w:rsidRDefault="0045410D" w:rsidP="00226E82">
      <w:pPr>
        <w:pStyle w:val="Pargrafdellista"/>
        <w:numPr>
          <w:ilvl w:val="0"/>
          <w:numId w:val="21"/>
        </w:numPr>
      </w:pPr>
      <w:r>
        <w:t>Signatura</w:t>
      </w:r>
    </w:p>
    <w:p w14:paraId="7C7F7AB3" w14:textId="3F838709" w:rsidR="0045410D" w:rsidRDefault="0045410D" w:rsidP="00226E82">
      <w:pPr>
        <w:pStyle w:val="Pargrafdellista"/>
        <w:numPr>
          <w:ilvl w:val="0"/>
          <w:numId w:val="21"/>
        </w:numPr>
      </w:pPr>
      <w:r>
        <w:t>Data</w:t>
      </w:r>
    </w:p>
    <w:p w14:paraId="41930FF3" w14:textId="50A80A48" w:rsidR="0045410D" w:rsidRDefault="0045410D" w:rsidP="00226E82">
      <w:pPr>
        <w:pStyle w:val="Pargrafdellista"/>
        <w:numPr>
          <w:ilvl w:val="0"/>
          <w:numId w:val="21"/>
        </w:numPr>
      </w:pPr>
      <w:r>
        <w:t>Nom de l'investigador</w:t>
      </w:r>
      <w:r w:rsidR="009E3FE1">
        <w:t>/a</w:t>
      </w:r>
    </w:p>
    <w:p w14:paraId="41D7BEE9" w14:textId="4D5BA42C" w:rsidR="0045410D" w:rsidRDefault="0045410D" w:rsidP="00226E82">
      <w:pPr>
        <w:pStyle w:val="Pargrafdellista"/>
        <w:numPr>
          <w:ilvl w:val="0"/>
          <w:numId w:val="21"/>
        </w:numPr>
      </w:pPr>
      <w:r>
        <w:t>Signatura de l'investigador</w:t>
      </w:r>
      <w:r w:rsidR="009E3FE1">
        <w:t>/a</w:t>
      </w:r>
    </w:p>
    <w:p w14:paraId="508D92FB" w14:textId="77777777" w:rsidR="00226E82" w:rsidRDefault="0045410D" w:rsidP="009967EE">
      <w:pPr>
        <w:pStyle w:val="Pargrafdellista"/>
        <w:numPr>
          <w:ilvl w:val="0"/>
          <w:numId w:val="21"/>
        </w:numPr>
      </w:pPr>
      <w:r>
        <w:t>Dat</w:t>
      </w:r>
      <w:r w:rsidR="00226E82">
        <w:t>a</w:t>
      </w:r>
    </w:p>
    <w:p w14:paraId="3B8C83B7" w14:textId="77777777" w:rsidR="00226E82" w:rsidRDefault="00226E82" w:rsidP="00226E82">
      <w:pPr>
        <w:sectPr w:rsidR="00226E82" w:rsidSect="00226E82">
          <w:type w:val="continuous"/>
          <w:pgSz w:w="11906" w:h="16838"/>
          <w:pgMar w:top="1418" w:right="1701" w:bottom="851" w:left="1701" w:header="709" w:footer="259" w:gutter="0"/>
          <w:cols w:num="2" w:space="708"/>
          <w:docGrid w:linePitch="360"/>
        </w:sectPr>
      </w:pPr>
    </w:p>
    <w:p w14:paraId="0002720D" w14:textId="77777777" w:rsidR="00226E82" w:rsidRDefault="00226E82" w:rsidP="00226E82"/>
    <w:p w14:paraId="2B432089" w14:textId="2F58E2D3" w:rsidR="0045410D" w:rsidRPr="00745BBE" w:rsidRDefault="0090304B" w:rsidP="00226E82">
      <w:r w:rsidRPr="0090304B">
        <w:t>Si la recerca és en línia, podeu substituir l'escriptura a mà per un nom escrit, una casella de selecció digital i una marca de temps electrònica.</w:t>
      </w:r>
    </w:p>
    <w:sectPr w:rsidR="0045410D" w:rsidRPr="00745BBE" w:rsidSect="007A45A6">
      <w:type w:val="continuous"/>
      <w:pgSz w:w="11906" w:h="16838"/>
      <w:pgMar w:top="1418" w:right="1701" w:bottom="1134" w:left="1701" w:header="709" w:footer="6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C5680" w14:textId="77777777" w:rsidR="00F3257F" w:rsidRDefault="00F3257F" w:rsidP="009D7964">
      <w:r>
        <w:separator/>
      </w:r>
    </w:p>
  </w:endnote>
  <w:endnote w:type="continuationSeparator" w:id="0">
    <w:p w14:paraId="6A5122E2" w14:textId="77777777" w:rsidR="00F3257F" w:rsidRDefault="00F3257F" w:rsidP="009D7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F4FC" w14:textId="75720B28" w:rsidR="009D7964" w:rsidRPr="0079223E" w:rsidRDefault="005A1444" w:rsidP="0079223E">
    <w:pPr>
      <w:pStyle w:val="Peu"/>
      <w:tabs>
        <w:tab w:val="clear" w:pos="4252"/>
        <w:tab w:val="clear" w:pos="8504"/>
        <w:tab w:val="left" w:pos="4881"/>
      </w:tabs>
      <w:spacing w:before="120"/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 FILENAME \* MERGEFORMAT </w:instrText>
    </w:r>
    <w:r>
      <w:rPr>
        <w:sz w:val="18"/>
      </w:rPr>
      <w:fldChar w:fldCharType="separate"/>
    </w:r>
    <w:r>
      <w:rPr>
        <w:noProof/>
        <w:sz w:val="18"/>
      </w:rPr>
      <w:t>5_vri-guia-informacio-consentiment-CACEDIT-URL-cat.docx</w:t>
    </w:r>
    <w:r>
      <w:rPr>
        <w:sz w:val="18"/>
      </w:rPr>
      <w:fldChar w:fldCharType="end"/>
    </w:r>
    <w:r w:rsidR="003674FA" w:rsidRPr="0079223E">
      <w:rPr>
        <w:sz w:val="18"/>
      </w:rPr>
      <w:ptab w:relativeTo="margin" w:alignment="right" w:leader="none"/>
    </w:r>
    <w:r w:rsidR="003674FA" w:rsidRPr="0079223E">
      <w:rPr>
        <w:sz w:val="18"/>
      </w:rPr>
      <w:fldChar w:fldCharType="begin"/>
    </w:r>
    <w:r w:rsidR="003674FA" w:rsidRPr="0079223E">
      <w:rPr>
        <w:sz w:val="18"/>
      </w:rPr>
      <w:instrText xml:space="preserve"> PAGE  \* Arabic  \* MERGEFORMAT </w:instrText>
    </w:r>
    <w:r w:rsidR="003674FA" w:rsidRPr="0079223E">
      <w:rPr>
        <w:sz w:val="18"/>
      </w:rPr>
      <w:fldChar w:fldCharType="separate"/>
    </w:r>
    <w:r w:rsidR="003674FA" w:rsidRPr="0079223E">
      <w:rPr>
        <w:noProof/>
        <w:sz w:val="18"/>
      </w:rPr>
      <w:t>1</w:t>
    </w:r>
    <w:r w:rsidR="003674FA" w:rsidRPr="0079223E">
      <w:rPr>
        <w:sz w:val="18"/>
      </w:rPr>
      <w:fldChar w:fldCharType="end"/>
    </w:r>
    <w:r w:rsidR="003674FA" w:rsidRPr="0079223E">
      <w:rPr>
        <w:sz w:val="18"/>
      </w:rPr>
      <w:t xml:space="preserve"> de </w:t>
    </w:r>
    <w:r w:rsidR="002B307F" w:rsidRPr="0079223E">
      <w:rPr>
        <w:noProof/>
        <w:sz w:val="18"/>
      </w:rPr>
      <w:fldChar w:fldCharType="begin"/>
    </w:r>
    <w:r w:rsidR="002B307F" w:rsidRPr="0079223E">
      <w:rPr>
        <w:noProof/>
        <w:sz w:val="18"/>
      </w:rPr>
      <w:instrText xml:space="preserve"> NUMPAGES  \* Arabic  \* MERGEFORMAT </w:instrText>
    </w:r>
    <w:r w:rsidR="002B307F" w:rsidRPr="0079223E">
      <w:rPr>
        <w:noProof/>
        <w:sz w:val="18"/>
      </w:rPr>
      <w:fldChar w:fldCharType="separate"/>
    </w:r>
    <w:r w:rsidR="003674FA" w:rsidRPr="0079223E">
      <w:rPr>
        <w:noProof/>
        <w:sz w:val="18"/>
      </w:rPr>
      <w:t>1</w:t>
    </w:r>
    <w:r w:rsidR="002B307F" w:rsidRPr="0079223E">
      <w:rPr>
        <w:noProof/>
        <w:sz w:val="18"/>
      </w:rPr>
      <w:fldChar w:fldCharType="end"/>
    </w:r>
  </w:p>
  <w:p w14:paraId="133DF4FD" w14:textId="77777777" w:rsidR="009D7964" w:rsidRPr="007448EE" w:rsidRDefault="009D7964" w:rsidP="0079223E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14405" w14:textId="77777777" w:rsidR="00F3257F" w:rsidRDefault="00F3257F" w:rsidP="009D7964">
      <w:r>
        <w:separator/>
      </w:r>
    </w:p>
  </w:footnote>
  <w:footnote w:type="continuationSeparator" w:id="0">
    <w:p w14:paraId="16D17C4E" w14:textId="77777777" w:rsidR="00F3257F" w:rsidRDefault="00F3257F" w:rsidP="009D7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F4FB" w14:textId="4473927A" w:rsidR="009D7964" w:rsidRPr="00353574" w:rsidRDefault="004D29B4" w:rsidP="00A31C9A">
    <w:pPr>
      <w:pStyle w:val="Capalera"/>
      <w:tabs>
        <w:tab w:val="clear" w:pos="4252"/>
      </w:tabs>
      <w:jc w:val="right"/>
      <w:rPr>
        <w:sz w:val="18"/>
      </w:rPr>
    </w:pPr>
    <w:r>
      <w:rPr>
        <w:noProof/>
        <w:sz w:val="18"/>
      </w:rPr>
      <w:drawing>
        <wp:anchor distT="0" distB="0" distL="114300" distR="114300" simplePos="0" relativeHeight="251659264" behindDoc="1" locked="0" layoutInCell="1" allowOverlap="1" wp14:anchorId="133DF4FE" wp14:editId="133DF4FF">
          <wp:simplePos x="0" y="0"/>
          <wp:positionH relativeFrom="column">
            <wp:posOffset>-3810</wp:posOffset>
          </wp:positionH>
          <wp:positionV relativeFrom="paragraph">
            <wp:posOffset>-69860</wp:posOffset>
          </wp:positionV>
          <wp:extent cx="1724025" cy="344170"/>
          <wp:effectExtent l="0" t="0" r="0" b="0"/>
          <wp:wrapTight wrapText="bothSides">
            <wp:wrapPolygon edited="0">
              <wp:start x="716" y="0"/>
              <wp:lineTo x="0" y="3587"/>
              <wp:lineTo x="0" y="19129"/>
              <wp:lineTo x="716" y="20325"/>
              <wp:lineTo x="21481" y="20325"/>
              <wp:lineTo x="21481" y="11956"/>
              <wp:lineTo x="17662" y="7173"/>
              <wp:lineTo x="3341" y="0"/>
              <wp:lineTo x="716" y="0"/>
            </wp:wrapPolygon>
          </wp:wrapTight>
          <wp:docPr id="242278217" name="Imatge 242278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7CA">
      <w:rPr>
        <w:sz w:val="18"/>
      </w:rPr>
      <w:t>C</w:t>
    </w:r>
    <w:r w:rsidR="00AA784C">
      <w:rPr>
        <w:sz w:val="18"/>
      </w:rPr>
      <w:t>ACEDIT</w:t>
    </w:r>
    <w:r w:rsidR="00FB3F2A">
      <w:rPr>
        <w:sz w:val="18"/>
      </w:rPr>
      <w:t>-URL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4E83"/>
    <w:multiLevelType w:val="hybridMultilevel"/>
    <w:tmpl w:val="933AA4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607D2"/>
    <w:multiLevelType w:val="multilevel"/>
    <w:tmpl w:val="0ADC06C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4025579"/>
    <w:multiLevelType w:val="hybridMultilevel"/>
    <w:tmpl w:val="BBF42F66"/>
    <w:lvl w:ilvl="0" w:tplc="AD7E53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65C8A"/>
    <w:multiLevelType w:val="hybridMultilevel"/>
    <w:tmpl w:val="E95AC3A4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64D66"/>
    <w:multiLevelType w:val="multilevel"/>
    <w:tmpl w:val="8618A82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ADA5972"/>
    <w:multiLevelType w:val="hybridMultilevel"/>
    <w:tmpl w:val="0B56252A"/>
    <w:lvl w:ilvl="0" w:tplc="AD7E53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45944"/>
    <w:multiLevelType w:val="hybridMultilevel"/>
    <w:tmpl w:val="77F432A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D1AA5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D10C65"/>
    <w:multiLevelType w:val="hybridMultilevel"/>
    <w:tmpl w:val="7A02127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34B69"/>
    <w:multiLevelType w:val="multilevel"/>
    <w:tmpl w:val="04030025"/>
    <w:styleLink w:val="VR"/>
    <w:lvl w:ilvl="0">
      <w:start w:val="1"/>
      <w:numFmt w:val="decimal"/>
      <w:lvlText w:val="%1"/>
      <w:lvlJc w:val="left"/>
      <w:pPr>
        <w:ind w:left="432" w:hanging="432"/>
      </w:pPr>
      <w:rPr>
        <w:rFonts w:asciiTheme="minorHAnsi" w:hAnsiTheme="minorHAnsi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2470DF0"/>
    <w:multiLevelType w:val="hybridMultilevel"/>
    <w:tmpl w:val="C75A512C"/>
    <w:lvl w:ilvl="0" w:tplc="AD7E53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24C98"/>
    <w:multiLevelType w:val="hybridMultilevel"/>
    <w:tmpl w:val="0F42D77C"/>
    <w:lvl w:ilvl="0" w:tplc="29E0C62A">
      <w:start w:val="1"/>
      <w:numFmt w:val="bullet"/>
      <w:pStyle w:val="Pargrafdellista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90215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EF2186A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  <w:rPr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Ttol5"/>
      <w:lvlText w:val="%1.%2.%3.%4.%5"/>
      <w:lvlJc w:val="left"/>
      <w:pPr>
        <w:ind w:left="1008" w:hanging="1008"/>
      </w:pPr>
    </w:lvl>
    <w:lvl w:ilvl="5">
      <w:start w:val="1"/>
      <w:numFmt w:val="decimal"/>
      <w:pStyle w:val="Ttol6"/>
      <w:lvlText w:val="%1.%2.%3.%4.%5.%6"/>
      <w:lvlJc w:val="left"/>
      <w:pPr>
        <w:ind w:left="1152" w:hanging="1152"/>
      </w:pPr>
    </w:lvl>
    <w:lvl w:ilvl="6">
      <w:start w:val="1"/>
      <w:numFmt w:val="decimal"/>
      <w:pStyle w:val="Ttol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ol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ol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3FC10A90"/>
    <w:multiLevelType w:val="hybridMultilevel"/>
    <w:tmpl w:val="B860C506"/>
    <w:lvl w:ilvl="0" w:tplc="AD7E53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72CB1"/>
    <w:multiLevelType w:val="hybridMultilevel"/>
    <w:tmpl w:val="9D1020A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DE6A6E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28C04A9"/>
    <w:multiLevelType w:val="multilevel"/>
    <w:tmpl w:val="48229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Letter"/>
      <w:pStyle w:val="Ttol4"/>
      <w:lvlText w:val="%4)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2EE4547"/>
    <w:multiLevelType w:val="hybridMultilevel"/>
    <w:tmpl w:val="816C718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AF6C95"/>
    <w:multiLevelType w:val="hybridMultilevel"/>
    <w:tmpl w:val="BBFC589A"/>
    <w:lvl w:ilvl="0" w:tplc="7FBE0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166366"/>
    <w:multiLevelType w:val="hybridMultilevel"/>
    <w:tmpl w:val="0A887F9A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E4F86"/>
    <w:multiLevelType w:val="hybridMultilevel"/>
    <w:tmpl w:val="0936AF26"/>
    <w:lvl w:ilvl="0" w:tplc="AD7E53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E117B7"/>
    <w:multiLevelType w:val="multilevel"/>
    <w:tmpl w:val="9B8A6ED4"/>
    <w:lvl w:ilvl="0">
      <w:start w:val="1"/>
      <w:numFmt w:val="decimal"/>
      <w:pStyle w:val="Ttol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tol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ol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1EF67A9"/>
    <w:multiLevelType w:val="hybridMultilevel"/>
    <w:tmpl w:val="2E0605B2"/>
    <w:lvl w:ilvl="0" w:tplc="AD7E53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0A2C01"/>
    <w:multiLevelType w:val="hybridMultilevel"/>
    <w:tmpl w:val="D110E8AE"/>
    <w:lvl w:ilvl="0" w:tplc="AD7E53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431C7E"/>
    <w:multiLevelType w:val="hybridMultilevel"/>
    <w:tmpl w:val="8AE0419E"/>
    <w:lvl w:ilvl="0" w:tplc="AD7E53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5374EF"/>
    <w:multiLevelType w:val="hybridMultilevel"/>
    <w:tmpl w:val="AF7CD57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662585"/>
    <w:multiLevelType w:val="hybridMultilevel"/>
    <w:tmpl w:val="570CD87E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C01F94"/>
    <w:multiLevelType w:val="hybridMultilevel"/>
    <w:tmpl w:val="2F9840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038EF"/>
    <w:multiLevelType w:val="hybridMultilevel"/>
    <w:tmpl w:val="B2B8B204"/>
    <w:lvl w:ilvl="0" w:tplc="AD7E53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FB033D"/>
    <w:multiLevelType w:val="hybridMultilevel"/>
    <w:tmpl w:val="BEF435AC"/>
    <w:lvl w:ilvl="0" w:tplc="AD7E53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742970">
    <w:abstractNumId w:val="3"/>
  </w:num>
  <w:num w:numId="2" w16cid:durableId="1275094218">
    <w:abstractNumId w:val="20"/>
  </w:num>
  <w:num w:numId="3" w16cid:durableId="303854357">
    <w:abstractNumId w:val="27"/>
  </w:num>
  <w:num w:numId="4" w16cid:durableId="1056008499">
    <w:abstractNumId w:val="0"/>
  </w:num>
  <w:num w:numId="5" w16cid:durableId="1341002395">
    <w:abstractNumId w:val="19"/>
  </w:num>
  <w:num w:numId="6" w16cid:durableId="1207763198">
    <w:abstractNumId w:val="13"/>
  </w:num>
  <w:num w:numId="7" w16cid:durableId="1159076474">
    <w:abstractNumId w:val="9"/>
  </w:num>
  <w:num w:numId="8" w16cid:durableId="984238976">
    <w:abstractNumId w:val="1"/>
  </w:num>
  <w:num w:numId="9" w16cid:durableId="6060560">
    <w:abstractNumId w:val="4"/>
  </w:num>
  <w:num w:numId="10" w16cid:durableId="919751684">
    <w:abstractNumId w:val="12"/>
  </w:num>
  <w:num w:numId="11" w16cid:durableId="553346854">
    <w:abstractNumId w:val="7"/>
  </w:num>
  <w:num w:numId="12" w16cid:durableId="1000039441">
    <w:abstractNumId w:val="16"/>
  </w:num>
  <w:num w:numId="13" w16cid:durableId="1305501458">
    <w:abstractNumId w:val="22"/>
  </w:num>
  <w:num w:numId="14" w16cid:durableId="2022274837">
    <w:abstractNumId w:val="17"/>
  </w:num>
  <w:num w:numId="15" w16cid:durableId="1915239243">
    <w:abstractNumId w:val="28"/>
  </w:num>
  <w:num w:numId="16" w16cid:durableId="2090535187">
    <w:abstractNumId w:val="11"/>
  </w:num>
  <w:num w:numId="17" w16cid:durableId="412508578">
    <w:abstractNumId w:val="22"/>
  </w:num>
  <w:num w:numId="18" w16cid:durableId="1980651068">
    <w:abstractNumId w:val="15"/>
  </w:num>
  <w:num w:numId="19" w16cid:durableId="920797365">
    <w:abstractNumId w:val="8"/>
  </w:num>
  <w:num w:numId="20" w16cid:durableId="817461372">
    <w:abstractNumId w:val="26"/>
  </w:num>
  <w:num w:numId="21" w16cid:durableId="1073164316">
    <w:abstractNumId w:val="5"/>
  </w:num>
  <w:num w:numId="22" w16cid:durableId="1714311729">
    <w:abstractNumId w:val="21"/>
  </w:num>
  <w:num w:numId="23" w16cid:durableId="1107970191">
    <w:abstractNumId w:val="24"/>
  </w:num>
  <w:num w:numId="24" w16cid:durableId="1696493097">
    <w:abstractNumId w:val="23"/>
  </w:num>
  <w:num w:numId="25" w16cid:durableId="1666670229">
    <w:abstractNumId w:val="14"/>
  </w:num>
  <w:num w:numId="26" w16cid:durableId="1722635973">
    <w:abstractNumId w:val="30"/>
  </w:num>
  <w:num w:numId="27" w16cid:durableId="1882135447">
    <w:abstractNumId w:val="10"/>
  </w:num>
  <w:num w:numId="28" w16cid:durableId="835152256">
    <w:abstractNumId w:val="2"/>
  </w:num>
  <w:num w:numId="29" w16cid:durableId="536048750">
    <w:abstractNumId w:val="29"/>
  </w:num>
  <w:num w:numId="30" w16cid:durableId="1265117196">
    <w:abstractNumId w:val="6"/>
  </w:num>
  <w:num w:numId="31" w16cid:durableId="179783098">
    <w:abstractNumId w:val="18"/>
  </w:num>
  <w:num w:numId="32" w16cid:durableId="12640669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CA"/>
    <w:rsid w:val="00007822"/>
    <w:rsid w:val="000148DA"/>
    <w:rsid w:val="000160DF"/>
    <w:rsid w:val="00027126"/>
    <w:rsid w:val="00027AA6"/>
    <w:rsid w:val="00046C07"/>
    <w:rsid w:val="00065163"/>
    <w:rsid w:val="00087D09"/>
    <w:rsid w:val="00090839"/>
    <w:rsid w:val="000A7BB9"/>
    <w:rsid w:val="000E3774"/>
    <w:rsid w:val="000E3ABF"/>
    <w:rsid w:val="001176CC"/>
    <w:rsid w:val="00123E1B"/>
    <w:rsid w:val="00135D4C"/>
    <w:rsid w:val="001512B4"/>
    <w:rsid w:val="0016745C"/>
    <w:rsid w:val="00167C9F"/>
    <w:rsid w:val="00176DD1"/>
    <w:rsid w:val="001951B7"/>
    <w:rsid w:val="001A402D"/>
    <w:rsid w:val="001C025D"/>
    <w:rsid w:val="001D710B"/>
    <w:rsid w:val="002244B6"/>
    <w:rsid w:val="00226E82"/>
    <w:rsid w:val="00232590"/>
    <w:rsid w:val="00245B2A"/>
    <w:rsid w:val="0029099A"/>
    <w:rsid w:val="002B307F"/>
    <w:rsid w:val="002E7156"/>
    <w:rsid w:val="00353574"/>
    <w:rsid w:val="00362802"/>
    <w:rsid w:val="003674FA"/>
    <w:rsid w:val="003C0A1D"/>
    <w:rsid w:val="003E5ADC"/>
    <w:rsid w:val="004103BC"/>
    <w:rsid w:val="00410AA4"/>
    <w:rsid w:val="00417CEF"/>
    <w:rsid w:val="004243E2"/>
    <w:rsid w:val="00444F09"/>
    <w:rsid w:val="0045410D"/>
    <w:rsid w:val="00455611"/>
    <w:rsid w:val="00462325"/>
    <w:rsid w:val="00471B5D"/>
    <w:rsid w:val="00490862"/>
    <w:rsid w:val="004D29B4"/>
    <w:rsid w:val="00536508"/>
    <w:rsid w:val="005A1444"/>
    <w:rsid w:val="005B3760"/>
    <w:rsid w:val="005B3FE7"/>
    <w:rsid w:val="005F5FBD"/>
    <w:rsid w:val="00607B9E"/>
    <w:rsid w:val="00611160"/>
    <w:rsid w:val="00621AF5"/>
    <w:rsid w:val="006223C7"/>
    <w:rsid w:val="00627048"/>
    <w:rsid w:val="0063170C"/>
    <w:rsid w:val="006527CA"/>
    <w:rsid w:val="0065788C"/>
    <w:rsid w:val="00664A4E"/>
    <w:rsid w:val="00692DDF"/>
    <w:rsid w:val="006A0F6D"/>
    <w:rsid w:val="006B67E5"/>
    <w:rsid w:val="007124EE"/>
    <w:rsid w:val="007448EE"/>
    <w:rsid w:val="00745BBE"/>
    <w:rsid w:val="00777586"/>
    <w:rsid w:val="00777AFE"/>
    <w:rsid w:val="0079223E"/>
    <w:rsid w:val="007A45A6"/>
    <w:rsid w:val="007A7CD0"/>
    <w:rsid w:val="00816470"/>
    <w:rsid w:val="00823C46"/>
    <w:rsid w:val="00871FA9"/>
    <w:rsid w:val="00882D55"/>
    <w:rsid w:val="008A5803"/>
    <w:rsid w:val="008F4DC8"/>
    <w:rsid w:val="0090304B"/>
    <w:rsid w:val="00905EDA"/>
    <w:rsid w:val="009737E1"/>
    <w:rsid w:val="00983FBA"/>
    <w:rsid w:val="00985DC8"/>
    <w:rsid w:val="009A139C"/>
    <w:rsid w:val="009B0A89"/>
    <w:rsid w:val="009D3052"/>
    <w:rsid w:val="009D7964"/>
    <w:rsid w:val="009E1C2C"/>
    <w:rsid w:val="009E3FE1"/>
    <w:rsid w:val="00A074F5"/>
    <w:rsid w:val="00A16393"/>
    <w:rsid w:val="00A31C9A"/>
    <w:rsid w:val="00A510DD"/>
    <w:rsid w:val="00A5489C"/>
    <w:rsid w:val="00AA291D"/>
    <w:rsid w:val="00AA784C"/>
    <w:rsid w:val="00B465FE"/>
    <w:rsid w:val="00B945B7"/>
    <w:rsid w:val="00BB7B5A"/>
    <w:rsid w:val="00BF5526"/>
    <w:rsid w:val="00C20992"/>
    <w:rsid w:val="00C20BFF"/>
    <w:rsid w:val="00C26B64"/>
    <w:rsid w:val="00C36A7F"/>
    <w:rsid w:val="00C36EEF"/>
    <w:rsid w:val="00C75871"/>
    <w:rsid w:val="00CC4010"/>
    <w:rsid w:val="00D10640"/>
    <w:rsid w:val="00D356A8"/>
    <w:rsid w:val="00D4551F"/>
    <w:rsid w:val="00D550D3"/>
    <w:rsid w:val="00D64EF0"/>
    <w:rsid w:val="00D92573"/>
    <w:rsid w:val="00DC7CD2"/>
    <w:rsid w:val="00E0156D"/>
    <w:rsid w:val="00E94953"/>
    <w:rsid w:val="00EB1B29"/>
    <w:rsid w:val="00EC56F7"/>
    <w:rsid w:val="00EF2488"/>
    <w:rsid w:val="00EF496D"/>
    <w:rsid w:val="00F17A54"/>
    <w:rsid w:val="00F23593"/>
    <w:rsid w:val="00F3257F"/>
    <w:rsid w:val="00F7380A"/>
    <w:rsid w:val="00F82A25"/>
    <w:rsid w:val="00F86795"/>
    <w:rsid w:val="00F91007"/>
    <w:rsid w:val="00F96FE6"/>
    <w:rsid w:val="00FB3F2A"/>
    <w:rsid w:val="00FB76BE"/>
    <w:rsid w:val="00FC34BF"/>
    <w:rsid w:val="00FD132C"/>
    <w:rsid w:val="00FE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3DF4D5"/>
  <w15:docId w15:val="{DB8AA1F4-B3E9-48F3-948C-58D50DCB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593"/>
    <w:pPr>
      <w:spacing w:before="120" w:after="0"/>
      <w:jc w:val="both"/>
    </w:pPr>
    <w:rPr>
      <w:rFonts w:ascii="Arial" w:hAnsi="Arial"/>
    </w:rPr>
  </w:style>
  <w:style w:type="paragraph" w:styleId="Ttol1">
    <w:name w:val="heading 1"/>
    <w:basedOn w:val="Pargrafdellista"/>
    <w:next w:val="Normal"/>
    <w:link w:val="Ttol1Car"/>
    <w:uiPriority w:val="9"/>
    <w:qFormat/>
    <w:rsid w:val="004D29B4"/>
    <w:pPr>
      <w:numPr>
        <w:numId w:val="13"/>
      </w:numPr>
      <w:spacing w:before="240"/>
      <w:ind w:left="284" w:hanging="284"/>
      <w:contextualSpacing w:val="0"/>
      <w:outlineLvl w:val="0"/>
    </w:pPr>
    <w:rPr>
      <w:b/>
      <w:u w:val="single"/>
    </w:rPr>
  </w:style>
  <w:style w:type="paragraph" w:styleId="Ttol2">
    <w:name w:val="heading 2"/>
    <w:basedOn w:val="Pargrafdellista"/>
    <w:next w:val="Normal"/>
    <w:link w:val="Ttol2Car"/>
    <w:uiPriority w:val="9"/>
    <w:unhideWhenUsed/>
    <w:qFormat/>
    <w:rsid w:val="00C26B64"/>
    <w:pPr>
      <w:numPr>
        <w:ilvl w:val="1"/>
        <w:numId w:val="13"/>
      </w:numPr>
      <w:ind w:left="454" w:hanging="454"/>
      <w:contextualSpacing w:val="0"/>
      <w:outlineLvl w:val="1"/>
    </w:pPr>
    <w:rPr>
      <w:b/>
    </w:rPr>
  </w:style>
  <w:style w:type="paragraph" w:styleId="Ttol3">
    <w:name w:val="heading 3"/>
    <w:basedOn w:val="Pargrafdellista"/>
    <w:next w:val="Normal"/>
    <w:link w:val="Ttol3Car"/>
    <w:uiPriority w:val="9"/>
    <w:unhideWhenUsed/>
    <w:qFormat/>
    <w:rsid w:val="00C26B64"/>
    <w:pPr>
      <w:numPr>
        <w:ilvl w:val="2"/>
        <w:numId w:val="13"/>
      </w:numPr>
      <w:ind w:left="454" w:hanging="454"/>
      <w:contextualSpacing w:val="0"/>
      <w:outlineLvl w:val="2"/>
    </w:pPr>
    <w:rPr>
      <w:b/>
      <w:sz w:val="20"/>
      <w:szCs w:val="20"/>
    </w:rPr>
  </w:style>
  <w:style w:type="paragraph" w:styleId="Ttol4">
    <w:name w:val="heading 4"/>
    <w:basedOn w:val="Pargrafdellista"/>
    <w:next w:val="Normal"/>
    <w:link w:val="Ttol4Car"/>
    <w:uiPriority w:val="9"/>
    <w:unhideWhenUsed/>
    <w:qFormat/>
    <w:rsid w:val="00C26B64"/>
    <w:pPr>
      <w:numPr>
        <w:ilvl w:val="3"/>
        <w:numId w:val="14"/>
      </w:numPr>
      <w:ind w:left="738" w:hanging="454"/>
      <w:contextualSpacing w:val="0"/>
      <w:outlineLvl w:val="3"/>
    </w:pPr>
    <w:rPr>
      <w:b/>
      <w:i/>
      <w:sz w:val="20"/>
      <w:szCs w:val="20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rsid w:val="00027AA6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027AA6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027AA6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027AA6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027AA6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65788C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CapaleraCar">
    <w:name w:val="Capçalera Car"/>
    <w:basedOn w:val="Lletraperdefectedelpargraf"/>
    <w:link w:val="Capalera"/>
    <w:uiPriority w:val="99"/>
    <w:rsid w:val="0065788C"/>
    <w:rPr>
      <w:sz w:val="20"/>
      <w:szCs w:val="20"/>
      <w:lang w:val="es-ES_tradnl"/>
    </w:rPr>
  </w:style>
  <w:style w:type="paragraph" w:styleId="Peu">
    <w:name w:val="footer"/>
    <w:basedOn w:val="Normal"/>
    <w:link w:val="PeuCar"/>
    <w:uiPriority w:val="99"/>
    <w:unhideWhenUsed/>
    <w:rsid w:val="009D7964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PeuCar">
    <w:name w:val="Peu Car"/>
    <w:basedOn w:val="Lletraperdefectedelpargraf"/>
    <w:link w:val="Peu"/>
    <w:uiPriority w:val="99"/>
    <w:rsid w:val="009D7964"/>
    <w:rPr>
      <w:sz w:val="20"/>
      <w:szCs w:val="20"/>
      <w:lang w:val="es-ES_tradnl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23C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23C46"/>
    <w:rPr>
      <w:rFonts w:ascii="Tahoma" w:hAnsi="Tahoma" w:cs="Tahoma"/>
      <w:sz w:val="16"/>
      <w:szCs w:val="16"/>
    </w:rPr>
  </w:style>
  <w:style w:type="character" w:styleId="Textdelcontenidor">
    <w:name w:val="Placeholder Text"/>
    <w:basedOn w:val="Lletraperdefectedelpargraf"/>
    <w:uiPriority w:val="99"/>
    <w:semiHidden/>
    <w:rsid w:val="00167C9F"/>
    <w:rPr>
      <w:color w:val="808080"/>
    </w:rPr>
  </w:style>
  <w:style w:type="character" w:customStyle="1" w:styleId="Ttol1Car">
    <w:name w:val="Títol 1 Car"/>
    <w:basedOn w:val="Lletraperdefectedelpargraf"/>
    <w:link w:val="Ttol1"/>
    <w:uiPriority w:val="9"/>
    <w:rsid w:val="004D29B4"/>
    <w:rPr>
      <w:rFonts w:ascii="Arial" w:hAnsi="Arial"/>
      <w:b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C26B64"/>
    <w:rPr>
      <w:b/>
      <w:lang w:val="es-ES_tradnl"/>
    </w:rPr>
  </w:style>
  <w:style w:type="character" w:customStyle="1" w:styleId="Ttol3Car">
    <w:name w:val="Títol 3 Car"/>
    <w:basedOn w:val="Lletraperdefectedelpargraf"/>
    <w:link w:val="Ttol3"/>
    <w:uiPriority w:val="9"/>
    <w:rsid w:val="00C26B64"/>
    <w:rPr>
      <w:b/>
      <w:sz w:val="20"/>
      <w:szCs w:val="20"/>
      <w:lang w:val="es-ES_tradnl"/>
    </w:rPr>
  </w:style>
  <w:style w:type="character" w:customStyle="1" w:styleId="Ttol4Car">
    <w:name w:val="Títol 4 Car"/>
    <w:basedOn w:val="Lletraperdefectedelpargraf"/>
    <w:link w:val="Ttol4"/>
    <w:uiPriority w:val="9"/>
    <w:rsid w:val="00C26B64"/>
    <w:rPr>
      <w:b/>
      <w:i/>
      <w:sz w:val="20"/>
      <w:szCs w:val="20"/>
      <w:lang w:val="es-ES_tradnl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027AA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027AA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027AA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VR">
    <w:name w:val="VR"/>
    <w:uiPriority w:val="99"/>
    <w:rsid w:val="00027AA6"/>
    <w:pPr>
      <w:numPr>
        <w:numId w:val="7"/>
      </w:numPr>
    </w:pPr>
  </w:style>
  <w:style w:type="paragraph" w:styleId="Ttol">
    <w:name w:val="Title"/>
    <w:basedOn w:val="Normal"/>
    <w:next w:val="Normal"/>
    <w:link w:val="TtolCar"/>
    <w:uiPriority w:val="10"/>
    <w:qFormat/>
    <w:rsid w:val="00745BBE"/>
    <w:pPr>
      <w:spacing w:before="240" w:after="240"/>
      <w:jc w:val="center"/>
    </w:pPr>
    <w:rPr>
      <w:b/>
      <w:caps/>
      <w:sz w:val="28"/>
      <w:szCs w:val="28"/>
    </w:rPr>
  </w:style>
  <w:style w:type="character" w:customStyle="1" w:styleId="TtolCar">
    <w:name w:val="Títol Car"/>
    <w:basedOn w:val="Lletraperdefectedelpargraf"/>
    <w:link w:val="Ttol"/>
    <w:uiPriority w:val="10"/>
    <w:rsid w:val="00745BBE"/>
    <w:rPr>
      <w:rFonts w:ascii="Arial" w:hAnsi="Arial"/>
      <w:b/>
      <w:caps/>
      <w:sz w:val="28"/>
      <w:szCs w:val="28"/>
    </w:rPr>
  </w:style>
  <w:style w:type="paragraph" w:styleId="Pargrafdellista">
    <w:name w:val="List Paragraph"/>
    <w:basedOn w:val="Normal"/>
    <w:uiPriority w:val="34"/>
    <w:qFormat/>
    <w:rsid w:val="009D7964"/>
    <w:pPr>
      <w:numPr>
        <w:numId w:val="16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9D7964"/>
    <w:pPr>
      <w:spacing w:before="0" w:after="161" w:line="161" w:lineRule="atLeast"/>
    </w:pPr>
    <w:rPr>
      <w:rFonts w:ascii="Times New Roman" w:eastAsia="Times New Roman" w:hAnsi="Times New Roman" w:cs="Times New Roman"/>
      <w:sz w:val="13"/>
      <w:szCs w:val="13"/>
      <w:lang w:eastAsia="ca-ES"/>
    </w:rPr>
  </w:style>
  <w:style w:type="paragraph" w:styleId="Llegenda">
    <w:name w:val="caption"/>
    <w:basedOn w:val="Normal"/>
    <w:next w:val="Normal"/>
    <w:uiPriority w:val="35"/>
    <w:unhideWhenUsed/>
    <w:qFormat/>
    <w:rsid w:val="009D7964"/>
    <w:pPr>
      <w:spacing w:before="0" w:after="200" w:line="240" w:lineRule="auto"/>
      <w:jc w:val="center"/>
    </w:pPr>
    <w:rPr>
      <w:b/>
      <w:bCs/>
      <w:i/>
      <w:sz w:val="20"/>
      <w:szCs w:val="20"/>
    </w:rPr>
  </w:style>
  <w:style w:type="paragraph" w:styleId="TtoldelIDC">
    <w:name w:val="TOC Heading"/>
    <w:basedOn w:val="Ttol1"/>
    <w:next w:val="Normal"/>
    <w:uiPriority w:val="39"/>
    <w:unhideWhenUsed/>
    <w:qFormat/>
    <w:rsid w:val="009D7964"/>
    <w:pPr>
      <w:keepNext/>
      <w:keepLines/>
      <w:numPr>
        <w:numId w:val="0"/>
      </w:numPr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u w:val="none"/>
    </w:rPr>
  </w:style>
  <w:style w:type="paragraph" w:styleId="IDC1">
    <w:name w:val="toc 1"/>
    <w:basedOn w:val="Normal"/>
    <w:next w:val="Normal"/>
    <w:autoRedefine/>
    <w:uiPriority w:val="39"/>
    <w:unhideWhenUsed/>
    <w:rsid w:val="009D7964"/>
    <w:pPr>
      <w:spacing w:after="100"/>
      <w:ind w:left="567" w:hanging="567"/>
    </w:pPr>
  </w:style>
  <w:style w:type="paragraph" w:styleId="IDC2">
    <w:name w:val="toc 2"/>
    <w:basedOn w:val="Normal"/>
    <w:next w:val="Normal"/>
    <w:autoRedefine/>
    <w:uiPriority w:val="39"/>
    <w:unhideWhenUsed/>
    <w:rsid w:val="009D7964"/>
    <w:pPr>
      <w:spacing w:after="100"/>
      <w:ind w:left="220"/>
    </w:pPr>
  </w:style>
  <w:style w:type="paragraph" w:styleId="IDC3">
    <w:name w:val="toc 3"/>
    <w:basedOn w:val="Normal"/>
    <w:next w:val="Normal"/>
    <w:autoRedefine/>
    <w:uiPriority w:val="39"/>
    <w:unhideWhenUsed/>
    <w:rsid w:val="009D7964"/>
    <w:pPr>
      <w:spacing w:after="100"/>
      <w:ind w:left="440"/>
    </w:pPr>
  </w:style>
  <w:style w:type="character" w:styleId="Enlla">
    <w:name w:val="Hyperlink"/>
    <w:basedOn w:val="Lletraperdefectedelpargraf"/>
    <w:uiPriority w:val="99"/>
    <w:unhideWhenUsed/>
    <w:rsid w:val="009D7964"/>
    <w:rPr>
      <w:color w:val="0000FF" w:themeColor="hyperlink"/>
      <w:u w:val="single"/>
    </w:rPr>
  </w:style>
  <w:style w:type="paragraph" w:styleId="ndexdillustracions">
    <w:name w:val="table of figures"/>
    <w:basedOn w:val="Normal"/>
    <w:next w:val="Normal"/>
    <w:uiPriority w:val="99"/>
    <w:unhideWhenUsed/>
    <w:rsid w:val="001951B7"/>
  </w:style>
  <w:style w:type="character" w:styleId="Mencisenseresoldre">
    <w:name w:val="Unresolved Mention"/>
    <w:basedOn w:val="Lletraperdefectedelpargraf"/>
    <w:uiPriority w:val="99"/>
    <w:semiHidden/>
    <w:unhideWhenUsed/>
    <w:rsid w:val="004D29B4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59"/>
    <w:rsid w:val="002E7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nnegreta">
    <w:name w:val="Strong"/>
    <w:basedOn w:val="Lletraperdefectedelpargraf"/>
    <w:uiPriority w:val="22"/>
    <w:qFormat/>
    <w:rsid w:val="009D30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2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5863">
              <w:marLeft w:val="0"/>
              <w:marRight w:val="0"/>
              <w:marTop w:val="69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caellas\Dropbox%20(Rectorat%20URL)\Recerca\A_ORI\03_Metodes\031_Models\URL_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1887CFC1ED546998AD0B1A1BC2CB3" ma:contentTypeVersion="15" ma:contentTypeDescription="Crea un document nou" ma:contentTypeScope="" ma:versionID="ff2b7370f1f1e0b57b0cddf5bd89c3c5">
  <xsd:schema xmlns:xsd="http://www.w3.org/2001/XMLSchema" xmlns:xs="http://www.w3.org/2001/XMLSchema" xmlns:p="http://schemas.microsoft.com/office/2006/metadata/properties" xmlns:ns2="9900cc97-891f-464d-8a32-8f1d46142ed9" xmlns:ns3="ddb78055-4a3d-4cc5-9112-c0e50a5e7085" targetNamespace="http://schemas.microsoft.com/office/2006/metadata/properties" ma:root="true" ma:fieldsID="7d88db646fe6a43b681530030a3a3fd2" ns2:_="" ns3:_="">
    <xsd:import namespace="9900cc97-891f-464d-8a32-8f1d46142ed9"/>
    <xsd:import namespace="ddb78055-4a3d-4cc5-9112-c0e50a5e7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0cc97-891f-464d-8a32-8f1d46142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224a07d-cca9-495a-8963-18e06b595f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78055-4a3d-4cc5-9112-c0e50a5e708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d111979-e950-4412-90e6-4bbd24f76b37}" ma:internalName="TaxCatchAll" ma:showField="CatchAllData" ma:web="ddb78055-4a3d-4cc5-9112-c0e50a5e7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78055-4a3d-4cc5-9112-c0e50a5e7085" xsi:nil="true"/>
    <lcf76f155ced4ddcb4097134ff3c332f xmlns="9900cc97-891f-464d-8a32-8f1d46142e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D86BAC-D487-4C01-8183-463EC5EB1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0cc97-891f-464d-8a32-8f1d46142ed9"/>
    <ds:schemaRef ds:uri="ddb78055-4a3d-4cc5-9112-c0e50a5e7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04F7E6-9B61-4D19-9E08-4F02F4E639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9AA873-F6D8-4624-8D2C-9C240263DA37}">
  <ds:schemaRefs>
    <ds:schemaRef ds:uri="http://schemas.microsoft.com/office/2006/metadata/properties"/>
    <ds:schemaRef ds:uri="http://schemas.microsoft.com/office/infopath/2007/PartnerControls"/>
    <ds:schemaRef ds:uri="ddb78055-4a3d-4cc5-9112-c0e50a5e7085"/>
    <ds:schemaRef ds:uri="9900cc97-891f-464d-8a32-8f1d46142ed9"/>
  </ds:schemaRefs>
</ds:datastoreItem>
</file>

<file path=customXml/itemProps4.xml><?xml version="1.0" encoding="utf-8"?>
<ds:datastoreItem xmlns:ds="http://schemas.openxmlformats.org/officeDocument/2006/customXml" ds:itemID="{21228ECA-C108-4A7F-9BEA-9455C59D14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URL_Word</Template>
  <TotalTime>48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Caellas Camprubí</dc:creator>
  <cp:lastModifiedBy>Ruth Babington</cp:lastModifiedBy>
  <cp:revision>74</cp:revision>
  <dcterms:created xsi:type="dcterms:W3CDTF">2020-01-09T08:03:00Z</dcterms:created>
  <dcterms:modified xsi:type="dcterms:W3CDTF">2026-04-21T11:32:00Z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0x0101007E71887CFC1ED546998AD0B1A1BC2CB3</vt:lpwstr>
  </property>
  <property fmtid="{D5CDD505-2E9C-101B-9397-08002B2CF9AE}" pid="3" name="MediaServiceImageTags">
    <vt:lpwstr/>
  </property>
</Properties>
</file>